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2E184" w14:textId="77777777" w:rsidR="00427BEF" w:rsidRDefault="00427BEF"/>
    <w:p w14:paraId="1A426D55" w14:textId="77777777" w:rsidR="00EC4A17" w:rsidRPr="00EC4A17" w:rsidRDefault="00EC4A17">
      <w:pPr>
        <w:rPr>
          <w:b/>
          <w:bCs/>
        </w:rPr>
      </w:pPr>
      <w:r w:rsidRPr="00EC4A17">
        <w:rPr>
          <w:b/>
          <w:bCs/>
        </w:rPr>
        <w:t>Rijeka, 12. prosinca, 2019.g.</w:t>
      </w:r>
    </w:p>
    <w:p w14:paraId="01690A55" w14:textId="77777777" w:rsidR="00EC4A17" w:rsidRPr="00EC4A17" w:rsidRDefault="00EC4A17" w:rsidP="00EC4A17">
      <w:pPr>
        <w:jc w:val="right"/>
        <w:rPr>
          <w:b/>
          <w:bCs/>
        </w:rPr>
      </w:pPr>
      <w:r w:rsidRPr="00EC4A17">
        <w:rPr>
          <w:b/>
          <w:bCs/>
        </w:rPr>
        <w:t>OBJAVA ZA MEDIJE</w:t>
      </w:r>
    </w:p>
    <w:p w14:paraId="35BE180D" w14:textId="77777777" w:rsidR="004501D8" w:rsidRDefault="004501D8" w:rsidP="0075781A">
      <w:pPr>
        <w:jc w:val="center"/>
        <w:rPr>
          <w:b/>
          <w:bCs/>
        </w:rPr>
      </w:pPr>
    </w:p>
    <w:p w14:paraId="58AD74E7" w14:textId="77777777" w:rsidR="004501D8" w:rsidRDefault="004501D8" w:rsidP="0075781A">
      <w:pPr>
        <w:jc w:val="center"/>
        <w:rPr>
          <w:b/>
          <w:bCs/>
        </w:rPr>
      </w:pPr>
      <w:r>
        <w:rPr>
          <w:b/>
          <w:bCs/>
        </w:rPr>
        <w:t xml:space="preserve">KONCERTOM </w:t>
      </w:r>
      <w:r w:rsidRPr="00540148">
        <w:rPr>
          <w:b/>
          <w:bCs/>
          <w:i/>
          <w:iCs/>
        </w:rPr>
        <w:t>RIJEKA, MOJ GRAD</w:t>
      </w:r>
      <w:r>
        <w:rPr>
          <w:b/>
          <w:bCs/>
        </w:rPr>
        <w:t xml:space="preserve"> POD ZASTAVOM EUROPSKE PRIJESTOLNICE KULTURE RIJEKA ŠIRI PORUKU LUKE RAZLIČITOSTI</w:t>
      </w:r>
    </w:p>
    <w:p w14:paraId="116AA07B" w14:textId="77777777" w:rsidR="00EC4A17" w:rsidRDefault="0075781A" w:rsidP="0075781A">
      <w:pPr>
        <w:jc w:val="center"/>
        <w:rPr>
          <w:i/>
          <w:iCs/>
        </w:rPr>
      </w:pPr>
      <w:r w:rsidRPr="0075781A">
        <w:rPr>
          <w:i/>
          <w:iCs/>
        </w:rPr>
        <w:t>Još je samo četiri dana ostalo do koncert Rijeka, moj grad, glazbenog druženja s građanima na kojem će biti predstavljen i najznačajniji dio kulturno-umjetničkog programa Europske prijestolnice kulture</w:t>
      </w:r>
    </w:p>
    <w:p w14:paraId="429B4B00" w14:textId="77777777" w:rsidR="0075781A" w:rsidRDefault="0075781A" w:rsidP="0075781A"/>
    <w:p w14:paraId="5A99214E" w14:textId="77777777" w:rsidR="0075781A" w:rsidRDefault="0075781A" w:rsidP="0075781A">
      <w:r w:rsidRPr="00063E78">
        <w:rPr>
          <w:b/>
          <w:bCs/>
        </w:rPr>
        <w:t>U ponedjeljak, 16. prosinca</w:t>
      </w:r>
      <w:r>
        <w:t xml:space="preserve"> na </w:t>
      </w:r>
      <w:r w:rsidRPr="00063E78">
        <w:rPr>
          <w:b/>
          <w:bCs/>
        </w:rPr>
        <w:t>Trgu 128. brigade HV-a s početkom u 19 sati</w:t>
      </w:r>
      <w:r>
        <w:t xml:space="preserve">, </w:t>
      </w:r>
      <w:r w:rsidRPr="00063E78">
        <w:rPr>
          <w:b/>
          <w:bCs/>
        </w:rPr>
        <w:t>Rijeka – Europska prijestolnica kulture i Novi list</w:t>
      </w:r>
      <w:r>
        <w:t xml:space="preserve">, uoči 2020. godine kada grad nosi titulu Europske prijestolnice kulture, a Novi list slavi 120. godina postojanja, organiziraju </w:t>
      </w:r>
      <w:r w:rsidRPr="00063E78">
        <w:rPr>
          <w:b/>
          <w:bCs/>
        </w:rPr>
        <w:t>glazbeno druženje s građanima</w:t>
      </w:r>
      <w:r>
        <w:t xml:space="preserve"> – </w:t>
      </w:r>
      <w:r w:rsidRPr="00063E78">
        <w:rPr>
          <w:b/>
          <w:bCs/>
          <w:i/>
          <w:iCs/>
        </w:rPr>
        <w:t>Rijeka moj grad</w:t>
      </w:r>
      <w:r>
        <w:t xml:space="preserve">, koje će okupiti brojne riječke glazbenike, a </w:t>
      </w:r>
      <w:r w:rsidRPr="00063E78">
        <w:rPr>
          <w:b/>
          <w:bCs/>
        </w:rPr>
        <w:t>građanima će se predstaviti najznačajniji dio kulturno -</w:t>
      </w:r>
      <w:r w:rsidR="00063E78" w:rsidRPr="00063E78">
        <w:rPr>
          <w:b/>
          <w:bCs/>
        </w:rPr>
        <w:t xml:space="preserve"> </w:t>
      </w:r>
      <w:r w:rsidRPr="00063E78">
        <w:rPr>
          <w:b/>
          <w:bCs/>
        </w:rPr>
        <w:t>umjetničkog programa</w:t>
      </w:r>
      <w:r>
        <w:t xml:space="preserve"> koji će se u Rijeci održati iduće godine.</w:t>
      </w:r>
    </w:p>
    <w:p w14:paraId="3F9F932A" w14:textId="77777777" w:rsidR="0075781A" w:rsidRDefault="00DA1731" w:rsidP="0075781A">
      <w:r>
        <w:t xml:space="preserve">Građani Rijeke imaju zaista mnogo razloga za ponos, budući da je </w:t>
      </w:r>
      <w:r w:rsidRPr="00E005BC">
        <w:rPr>
          <w:b/>
          <w:bCs/>
        </w:rPr>
        <w:t>Rijeka prvi hrvatski grad koji nosi titulu Europske prijestolnice kulture</w:t>
      </w:r>
      <w:r>
        <w:t xml:space="preserve">, čime se upisuje na mapu europskih gradova koji su do sada nosili taj naslov, poput, primjerice, </w:t>
      </w:r>
      <w:proofErr w:type="spellStart"/>
      <w:r>
        <w:t>Marseilla</w:t>
      </w:r>
      <w:proofErr w:type="spellEnd"/>
      <w:r>
        <w:t>, Graza, Dublina, Liverpoola, Atene, Roterdama, Genove i brojnih drugih gradova.</w:t>
      </w:r>
    </w:p>
    <w:p w14:paraId="67DD8653" w14:textId="77777777" w:rsidR="00D62DC3" w:rsidRDefault="00D62DC3" w:rsidP="0075781A"/>
    <w:p w14:paraId="387716B6" w14:textId="77777777" w:rsidR="005D0F3B" w:rsidRDefault="00932566" w:rsidP="0075781A">
      <w:pPr>
        <w:rPr>
          <w:b/>
          <w:bCs/>
        </w:rPr>
      </w:pPr>
      <w:r>
        <w:rPr>
          <w:b/>
          <w:bCs/>
        </w:rPr>
        <w:t xml:space="preserve">Podjela zastava Europske prijestolnice kulture </w:t>
      </w:r>
    </w:p>
    <w:p w14:paraId="4BAF27EC" w14:textId="77777777" w:rsidR="009B7DD9" w:rsidRDefault="009B7DD9" w:rsidP="0075781A">
      <w:r>
        <w:t xml:space="preserve">Za koncert </w:t>
      </w:r>
      <w:r w:rsidRPr="00E005BC">
        <w:rPr>
          <w:i/>
          <w:iCs/>
        </w:rPr>
        <w:t>Rijeka, moj grad</w:t>
      </w:r>
      <w:r>
        <w:t xml:space="preserve">, </w:t>
      </w:r>
      <w:r w:rsidRPr="00E005BC">
        <w:rPr>
          <w:b/>
          <w:bCs/>
        </w:rPr>
        <w:t>pripremljeno je 2000 EPK zastava</w:t>
      </w:r>
      <w:r w:rsidR="008977B1" w:rsidRPr="00E005BC">
        <w:rPr>
          <w:b/>
          <w:bCs/>
        </w:rPr>
        <w:t>, simbola kojim će tijekom 2020. godine biti obilježen grad</w:t>
      </w:r>
      <w:r w:rsidR="008977B1">
        <w:t xml:space="preserve"> </w:t>
      </w:r>
      <w:r w:rsidR="008977B1" w:rsidRPr="00E005BC">
        <w:rPr>
          <w:b/>
          <w:bCs/>
        </w:rPr>
        <w:t>i</w:t>
      </w:r>
      <w:r w:rsidRPr="00E005BC">
        <w:rPr>
          <w:b/>
          <w:bCs/>
        </w:rPr>
        <w:t xml:space="preserve"> koje će biti podijeljene građanima s pozivom da iz izvjese na vidljiva mjesta  i time ponosno iskažu kako pripadaju jedinstvenoj Rijeci – Luci različitosti</w:t>
      </w:r>
      <w:r>
        <w:t xml:space="preserve"> </w:t>
      </w:r>
      <w:r w:rsidR="00BB577C">
        <w:t>koja će se tijekom iduće godine Europi predstaviti kao otvoren i moderan grad koji njeguje vrijednosti prihvaćanja, solidarnosti i slobode.</w:t>
      </w:r>
    </w:p>
    <w:p w14:paraId="199B607A" w14:textId="77777777" w:rsidR="00407CD5" w:rsidRPr="00E005BC" w:rsidRDefault="00407CD5" w:rsidP="0075781A">
      <w:pPr>
        <w:rPr>
          <w:b/>
          <w:bCs/>
        </w:rPr>
      </w:pPr>
      <w:r w:rsidRPr="00E005BC">
        <w:rPr>
          <w:b/>
          <w:bCs/>
        </w:rPr>
        <w:t>Zastave će na kućicama postavljenima na Trgu 128. brigade</w:t>
      </w:r>
      <w:r>
        <w:t xml:space="preserve"> </w:t>
      </w:r>
      <w:r w:rsidR="00B8392F">
        <w:t xml:space="preserve">građanima tijekom trajanja koncerta </w:t>
      </w:r>
      <w:r w:rsidR="00A94BF1" w:rsidRPr="00E005BC">
        <w:rPr>
          <w:b/>
          <w:bCs/>
        </w:rPr>
        <w:t>dijeliti volonteri kojima će se pridružiti i riječki gradonačelnik Vojko Obersnel, direktorica RIJEKE 2020 Emina Višnić i predsjednica uprave Novog lista, Ankica Kruljac.</w:t>
      </w:r>
    </w:p>
    <w:p w14:paraId="78D0F6B1" w14:textId="77777777" w:rsidR="00941C53" w:rsidRPr="00F600C1" w:rsidRDefault="00941C53" w:rsidP="0075781A">
      <w:pPr>
        <w:rPr>
          <w:b/>
          <w:bCs/>
        </w:rPr>
      </w:pPr>
      <w:r>
        <w:t xml:space="preserve">Tijekom 2020. godine </w:t>
      </w:r>
      <w:r w:rsidRPr="00E005BC">
        <w:rPr>
          <w:b/>
          <w:bCs/>
        </w:rPr>
        <w:t>građani Rijeke i okolice postaju ambasadori Hrvatske pred europskom kulturnom publikom</w:t>
      </w:r>
      <w:r>
        <w:t xml:space="preserve">, budući da će </w:t>
      </w:r>
      <w:r w:rsidRPr="00E005BC">
        <w:rPr>
          <w:b/>
          <w:bCs/>
        </w:rPr>
        <w:t>tijekom iduće godine biti izvedeno više od 600 programa</w:t>
      </w:r>
      <w:r w:rsidR="00621891">
        <w:t xml:space="preserve">, a </w:t>
      </w:r>
      <w:r w:rsidR="00621891" w:rsidRPr="00F600C1">
        <w:rPr>
          <w:b/>
          <w:bCs/>
        </w:rPr>
        <w:t>obnavljaju se i zgrade i objekti u Rijeci koji će biti namijenjeni kulturi i koji ostaju kao naslijeđe Europske prijestolnice kulture.</w:t>
      </w:r>
    </w:p>
    <w:p w14:paraId="0394E45B" w14:textId="71921CE3" w:rsidR="0068195D" w:rsidRDefault="00CE3638" w:rsidP="0075781A">
      <w:r>
        <w:t>„Građani Rijeke imaju mnogo razloga za ponos, pa se tako nadam da će zastave koje će im biti podijeljene osvanuti na pročeljima zgrada, balkonima i prozorim</w:t>
      </w:r>
      <w:r w:rsidR="003048B9">
        <w:t>a</w:t>
      </w:r>
      <w:r w:rsidR="009D7361">
        <w:t>. Ovaj koncert posvećujemo Riječanima i to je naša zajednička proslava iščekivanja 2020. godine</w:t>
      </w:r>
      <w:r>
        <w:t>“, istaknula je direktorica RIJEKE 2020</w:t>
      </w:r>
      <w:r w:rsidR="00F600C1">
        <w:t xml:space="preserve">, </w:t>
      </w:r>
      <w:r w:rsidR="00F600C1" w:rsidRPr="00F600C1">
        <w:rPr>
          <w:b/>
          <w:bCs/>
        </w:rPr>
        <w:t>Emina Višnić</w:t>
      </w:r>
      <w:r w:rsidR="00F600C1">
        <w:t>.</w:t>
      </w:r>
    </w:p>
    <w:p w14:paraId="02093ADF" w14:textId="11204CD5" w:rsidR="00305AE5" w:rsidRPr="00007FB3" w:rsidRDefault="0068195D" w:rsidP="0075781A">
      <w:pPr>
        <w:rPr>
          <w:b/>
          <w:bCs/>
        </w:rPr>
      </w:pPr>
      <w:r>
        <w:t>O</w:t>
      </w:r>
      <w:r w:rsidR="00CE3638">
        <w:t>sim zastava</w:t>
      </w:r>
      <w:r>
        <w:t xml:space="preserve"> </w:t>
      </w:r>
      <w:r w:rsidRPr="00007FB3">
        <w:rPr>
          <w:b/>
          <w:bCs/>
        </w:rPr>
        <w:t>na koncertu će</w:t>
      </w:r>
      <w:r w:rsidR="00CE3638" w:rsidRPr="00007FB3">
        <w:rPr>
          <w:b/>
          <w:bCs/>
        </w:rPr>
        <w:t xml:space="preserve"> biti podijeljene i informativne brošure o </w:t>
      </w:r>
      <w:r w:rsidRPr="00007FB3">
        <w:rPr>
          <w:b/>
          <w:bCs/>
        </w:rPr>
        <w:t>E</w:t>
      </w:r>
      <w:r w:rsidR="00CE3638" w:rsidRPr="00007FB3">
        <w:rPr>
          <w:b/>
          <w:bCs/>
        </w:rPr>
        <w:t>PK projektu koje je RIJEKA 2020 izradila u suradnji s Novim listom</w:t>
      </w:r>
      <w:r w:rsidRPr="00007FB3">
        <w:rPr>
          <w:b/>
          <w:bCs/>
        </w:rPr>
        <w:t xml:space="preserve">, dok će Novi list građanima podijeliti </w:t>
      </w:r>
      <w:r w:rsidR="00DB384F">
        <w:rPr>
          <w:b/>
          <w:bCs/>
        </w:rPr>
        <w:t>nekoliko</w:t>
      </w:r>
      <w:r w:rsidRPr="00007FB3">
        <w:rPr>
          <w:b/>
          <w:bCs/>
        </w:rPr>
        <w:t xml:space="preserve"> stotin</w:t>
      </w:r>
      <w:r w:rsidR="00DB384F">
        <w:rPr>
          <w:b/>
          <w:bCs/>
        </w:rPr>
        <w:t>a</w:t>
      </w:r>
      <w:r w:rsidRPr="00007FB3">
        <w:rPr>
          <w:b/>
          <w:bCs/>
        </w:rPr>
        <w:t xml:space="preserve"> primjeraka </w:t>
      </w:r>
      <w:proofErr w:type="spellStart"/>
      <w:r w:rsidRPr="00007FB3">
        <w:rPr>
          <w:b/>
          <w:bCs/>
        </w:rPr>
        <w:t>reizdanja</w:t>
      </w:r>
      <w:proofErr w:type="spellEnd"/>
      <w:r w:rsidRPr="00007FB3">
        <w:rPr>
          <w:b/>
          <w:bCs/>
        </w:rPr>
        <w:t xml:space="preserve"> prvog broja Novog lista,</w:t>
      </w:r>
      <w:r w:rsidR="006F1928" w:rsidRPr="00007FB3">
        <w:rPr>
          <w:b/>
          <w:bCs/>
        </w:rPr>
        <w:t xml:space="preserve"> </w:t>
      </w:r>
      <w:r w:rsidRPr="00007FB3">
        <w:rPr>
          <w:b/>
          <w:bCs/>
        </w:rPr>
        <w:t>od 2. siječnja 1900. godine.</w:t>
      </w:r>
    </w:p>
    <w:p w14:paraId="37243F40" w14:textId="77777777" w:rsidR="00860D90" w:rsidRDefault="00860D90" w:rsidP="0075781A"/>
    <w:p w14:paraId="049B439C" w14:textId="77777777" w:rsidR="00860D90" w:rsidRDefault="00860D90" w:rsidP="0075781A"/>
    <w:p w14:paraId="0FF70649" w14:textId="25C7B50B" w:rsidR="006F1928" w:rsidRDefault="00DB7F9C" w:rsidP="0075781A">
      <w:r>
        <w:t>„</w:t>
      </w:r>
      <w:r w:rsidR="00A1285E">
        <w:t>Kroz 120 godina postojanja Novog lista pratili smo sve važne događaje u Rijeci, a Europska prijestolnica kulture je zasigurno jedan od tih važnih događaja. Drago mi je što ćemo naš veliki 120. rođendan proslaviti u srcu grada zajedno s našim čitateljima</w:t>
      </w:r>
      <w:r w:rsidR="00DB384F">
        <w:t xml:space="preserve">, a vjerujem da će </w:t>
      </w:r>
      <w:proofErr w:type="spellStart"/>
      <w:r w:rsidR="00DB384F">
        <w:t>reizdanje</w:t>
      </w:r>
      <w:proofErr w:type="spellEnd"/>
      <w:r w:rsidR="00DB384F">
        <w:t xml:space="preserve"> prvog broja Novog lista iz 1900. godine </w:t>
      </w:r>
      <w:r w:rsidR="00B06EF1">
        <w:t xml:space="preserve">mnogima biti draga </w:t>
      </w:r>
      <w:proofErr w:type="spellStart"/>
      <w:r w:rsidR="00B06EF1">
        <w:t>memorabilija</w:t>
      </w:r>
      <w:proofErr w:type="spellEnd"/>
      <w:r w:rsidR="00A1285E">
        <w:t xml:space="preserve"> </w:t>
      </w:r>
      <w:r>
        <w:t>“</w:t>
      </w:r>
      <w:r w:rsidR="00107C7A">
        <w:t xml:space="preserve">, </w:t>
      </w:r>
      <w:r w:rsidR="008B7465">
        <w:t>rekla je direktorica marketinga</w:t>
      </w:r>
      <w:r w:rsidR="006277D2">
        <w:t xml:space="preserve"> Novog lista</w:t>
      </w:r>
      <w:r w:rsidR="008B7465">
        <w:t xml:space="preserve">, </w:t>
      </w:r>
      <w:r w:rsidR="008B7465" w:rsidRPr="005D0DD6">
        <w:rPr>
          <w:b/>
          <w:bCs/>
        </w:rPr>
        <w:t xml:space="preserve">Silvija </w:t>
      </w:r>
      <w:proofErr w:type="spellStart"/>
      <w:r w:rsidR="008B7465" w:rsidRPr="005D0DD6">
        <w:rPr>
          <w:b/>
          <w:bCs/>
        </w:rPr>
        <w:t>Gerc</w:t>
      </w:r>
      <w:proofErr w:type="spellEnd"/>
      <w:r w:rsidR="008B7465" w:rsidRPr="005D0DD6">
        <w:rPr>
          <w:b/>
          <w:bCs/>
        </w:rPr>
        <w:t xml:space="preserve"> Vodopija</w:t>
      </w:r>
      <w:r w:rsidR="008B7465">
        <w:t>.</w:t>
      </w:r>
    </w:p>
    <w:p w14:paraId="12B8E7E1" w14:textId="77777777" w:rsidR="008D05C8" w:rsidRDefault="008D05C8" w:rsidP="0075781A"/>
    <w:p w14:paraId="5AA44F8B" w14:textId="77777777" w:rsidR="008D05C8" w:rsidRPr="008D05C8" w:rsidRDefault="008D05C8" w:rsidP="0075781A">
      <w:pPr>
        <w:rPr>
          <w:b/>
          <w:bCs/>
        </w:rPr>
      </w:pPr>
      <w:r w:rsidRPr="008D05C8">
        <w:rPr>
          <w:b/>
          <w:bCs/>
        </w:rPr>
        <w:t>Koncert prepoznatljivih riječkih bendova</w:t>
      </w:r>
    </w:p>
    <w:p w14:paraId="6C8C7929" w14:textId="77777777" w:rsidR="0099747A" w:rsidRPr="004458EC" w:rsidRDefault="00D670FF" w:rsidP="0075781A">
      <w:pPr>
        <w:rPr>
          <w:b/>
          <w:bCs/>
        </w:rPr>
      </w:pPr>
      <w:r w:rsidRPr="004458EC">
        <w:t xml:space="preserve">Na koncertu koji je u </w:t>
      </w:r>
      <w:r w:rsidRPr="004458EC">
        <w:rPr>
          <w:b/>
          <w:bCs/>
        </w:rPr>
        <w:t>potpunosti besplatan</w:t>
      </w:r>
      <w:r w:rsidRPr="004458EC">
        <w:t xml:space="preserve"> za posjetitelje nastupit će riječki super band </w:t>
      </w:r>
      <w:proofErr w:type="spellStart"/>
      <w:r w:rsidRPr="004458EC">
        <w:rPr>
          <w:b/>
          <w:bCs/>
        </w:rPr>
        <w:t>Ri</w:t>
      </w:r>
      <w:proofErr w:type="spellEnd"/>
      <w:r w:rsidRPr="004458EC">
        <w:rPr>
          <w:b/>
          <w:bCs/>
        </w:rPr>
        <w:t xml:space="preserve">-Val, Let 3, turisti, Nord i Gerila. </w:t>
      </w:r>
    </w:p>
    <w:p w14:paraId="641108C9" w14:textId="77777777" w:rsidR="00F37A44" w:rsidRDefault="00F37A44" w:rsidP="0075781A">
      <w:proofErr w:type="spellStart"/>
      <w:r w:rsidRPr="005D0DD6">
        <w:rPr>
          <w:b/>
          <w:bCs/>
        </w:rPr>
        <w:t>Ri</w:t>
      </w:r>
      <w:proofErr w:type="spellEnd"/>
      <w:r w:rsidRPr="005D0DD6">
        <w:rPr>
          <w:b/>
          <w:bCs/>
        </w:rPr>
        <w:t>-Val se ponovno okupio nakon 22 godine</w:t>
      </w:r>
      <w:r>
        <w:t xml:space="preserve">, i uoči godine u kojoj Rijeka nosi titulu Europske prijestolnice kulture ispjevao pjesmu </w:t>
      </w:r>
      <w:r w:rsidRPr="00CF18FD">
        <w:rPr>
          <w:b/>
          <w:bCs/>
          <w:i/>
          <w:iCs/>
        </w:rPr>
        <w:t>Moj grad</w:t>
      </w:r>
      <w:r>
        <w:t xml:space="preserve">, koja u sebi nosi tipičan riječki rock zvuk. </w:t>
      </w:r>
      <w:r w:rsidRPr="00CF18FD">
        <w:rPr>
          <w:b/>
          <w:bCs/>
        </w:rPr>
        <w:t>Riječ je o intimnoj i nenametljivoj, ali snažnoj pjesmi koja nosi vrijednosti koje veliki dio Riječana osjeća i živi.</w:t>
      </w:r>
      <w:r>
        <w:t xml:space="preserve"> To su vrijednosti po kojima je Rijeka prepoznata izvan granica grada, od ostatka građana Rijeke, a </w:t>
      </w:r>
      <w:proofErr w:type="spellStart"/>
      <w:r>
        <w:t>Ri</w:t>
      </w:r>
      <w:proofErr w:type="spellEnd"/>
      <w:r>
        <w:t>-Val koji već 30 godina svjedoči o trenucima koji su važni za Rijeku i regiju, prepoznao je trenutak Europske prijestolnice kulture kao takav i okupili su se kako bi ga obilježili na način na koji najbolje znaju – glazbom.</w:t>
      </w:r>
    </w:p>
    <w:p w14:paraId="7C8B00A0" w14:textId="77777777" w:rsidR="007D3329" w:rsidRDefault="007D3329" w:rsidP="0075781A">
      <w:r>
        <w:t xml:space="preserve">Glazbu i stihove pjesme potpisuje 'dobri duh riječke rock scene' </w:t>
      </w:r>
      <w:r w:rsidRPr="00E94B7B">
        <w:rPr>
          <w:b/>
          <w:bCs/>
        </w:rPr>
        <w:t xml:space="preserve">Vlado </w:t>
      </w:r>
      <w:proofErr w:type="spellStart"/>
      <w:r w:rsidRPr="00E94B7B">
        <w:rPr>
          <w:b/>
          <w:bCs/>
        </w:rPr>
        <w:t>Simcich</w:t>
      </w:r>
      <w:proofErr w:type="spellEnd"/>
      <w:r w:rsidRPr="00E94B7B">
        <w:rPr>
          <w:b/>
          <w:bCs/>
        </w:rPr>
        <w:t xml:space="preserve"> </w:t>
      </w:r>
      <w:proofErr w:type="spellStart"/>
      <w:r w:rsidRPr="00E94B7B">
        <w:rPr>
          <w:b/>
          <w:bCs/>
        </w:rPr>
        <w:t>Vava</w:t>
      </w:r>
      <w:proofErr w:type="spellEnd"/>
      <w:r>
        <w:t xml:space="preserve">, dok je autor aranžmana </w:t>
      </w:r>
      <w:r w:rsidRPr="00E94B7B">
        <w:rPr>
          <w:b/>
          <w:bCs/>
        </w:rPr>
        <w:t xml:space="preserve">Darko </w:t>
      </w:r>
      <w:proofErr w:type="spellStart"/>
      <w:r w:rsidRPr="00E94B7B">
        <w:rPr>
          <w:b/>
          <w:bCs/>
        </w:rPr>
        <w:t>Terlević</w:t>
      </w:r>
      <w:proofErr w:type="spellEnd"/>
      <w:r>
        <w:t>.</w:t>
      </w:r>
    </w:p>
    <w:p w14:paraId="2F8B1004" w14:textId="05E0C061" w:rsidR="00B61CDF" w:rsidRDefault="00B61CDF" w:rsidP="0075781A">
      <w:r>
        <w:t xml:space="preserve">„Protekla tri mjeseca dok smo snimali pjesmu, a kasnije i spot intenzivno smo se družili i iskoristiti ću još jednom priliku da se zahvalim svim kolegama i prijateljima što su se odazvali pozivu i drago mi je da se priča </w:t>
      </w:r>
      <w:proofErr w:type="spellStart"/>
      <w:r>
        <w:t>Ri</w:t>
      </w:r>
      <w:proofErr w:type="spellEnd"/>
      <w:r>
        <w:t>-Vala održala i nakon 30 godina“</w:t>
      </w:r>
      <w:r w:rsidR="00BE2BE1">
        <w:t xml:space="preserve">, rekao je </w:t>
      </w:r>
      <w:r w:rsidR="00BE2BE1" w:rsidRPr="00A15E16">
        <w:rPr>
          <w:b/>
          <w:bCs/>
        </w:rPr>
        <w:t xml:space="preserve">Vlado </w:t>
      </w:r>
      <w:proofErr w:type="spellStart"/>
      <w:r w:rsidR="00BE2BE1" w:rsidRPr="00A15E16">
        <w:rPr>
          <w:b/>
          <w:bCs/>
        </w:rPr>
        <w:t>Simcich</w:t>
      </w:r>
      <w:proofErr w:type="spellEnd"/>
      <w:r w:rsidR="00BE2BE1" w:rsidRPr="00A15E16">
        <w:rPr>
          <w:b/>
          <w:bCs/>
        </w:rPr>
        <w:t xml:space="preserve"> </w:t>
      </w:r>
      <w:proofErr w:type="spellStart"/>
      <w:r w:rsidR="00BE2BE1" w:rsidRPr="00A15E16">
        <w:rPr>
          <w:b/>
          <w:bCs/>
        </w:rPr>
        <w:t>Vava</w:t>
      </w:r>
      <w:proofErr w:type="spellEnd"/>
      <w:r w:rsidR="00BE2BE1">
        <w:t xml:space="preserve"> dok je </w:t>
      </w:r>
      <w:r w:rsidR="00BE2BE1" w:rsidRPr="00A15E16">
        <w:rPr>
          <w:b/>
          <w:bCs/>
        </w:rPr>
        <w:t xml:space="preserve">Dražen </w:t>
      </w:r>
      <w:proofErr w:type="spellStart"/>
      <w:r w:rsidR="00BE2BE1" w:rsidRPr="00A15E16">
        <w:rPr>
          <w:b/>
          <w:bCs/>
        </w:rPr>
        <w:t>Terlević</w:t>
      </w:r>
      <w:proofErr w:type="spellEnd"/>
      <w:r w:rsidR="00BE2BE1">
        <w:t xml:space="preserve"> istaknuo važnost </w:t>
      </w:r>
      <w:proofErr w:type="spellStart"/>
      <w:r w:rsidR="00BE2BE1">
        <w:t>Ri</w:t>
      </w:r>
      <w:proofErr w:type="spellEnd"/>
      <w:r w:rsidR="00BE2BE1">
        <w:t>-Vala za generacije koje su odrastale 80-ih i 90-ih godina.</w:t>
      </w:r>
      <w:r w:rsidR="00370532">
        <w:t xml:space="preserve"> „Zahvaljujem se </w:t>
      </w:r>
      <w:proofErr w:type="spellStart"/>
      <w:r w:rsidR="00370532">
        <w:t>Vavi</w:t>
      </w:r>
      <w:proofErr w:type="spellEnd"/>
      <w:r w:rsidR="00370532">
        <w:t xml:space="preserve"> što mi je pružio mogućnost napraviti aranžman za ovu pjesmu i mislim da je sjajno što je još jednom okupio dobru riječku glazbenu ekipu“, rekao je </w:t>
      </w:r>
      <w:proofErr w:type="spellStart"/>
      <w:r w:rsidR="00370532">
        <w:t>Terlević</w:t>
      </w:r>
      <w:proofErr w:type="spellEnd"/>
      <w:r w:rsidR="00370532">
        <w:t>.</w:t>
      </w:r>
    </w:p>
    <w:p w14:paraId="719BEC05" w14:textId="601844DC" w:rsidR="00C901AF" w:rsidRDefault="00C901AF" w:rsidP="0075781A">
      <w:r>
        <w:t>„</w:t>
      </w:r>
      <w:proofErr w:type="spellStart"/>
      <w:r>
        <w:t>Ri</w:t>
      </w:r>
      <w:proofErr w:type="spellEnd"/>
      <w:r>
        <w:t>-Val je više od same muzike, s godinama smo na neki način postali obitelj. To je j</w:t>
      </w:r>
      <w:bookmarkStart w:id="0" w:name="_GoBack"/>
      <w:bookmarkEnd w:id="0"/>
      <w:r>
        <w:t xml:space="preserve">edna neprocjenjiva priča i iako smo si kao kolege konkurencija, kroz sve ove godine nas je pratila međusobna solidarnost i uvijek mi je drago vidjeti sve te ljude. Ovaj koncert Leta 3 u Rijeci bit će naš posljednji nastup prije objavljivanja novog albuma i publici donosimo presjek naših najdražih pjesama“, kazao je </w:t>
      </w:r>
      <w:r w:rsidRPr="00C901AF">
        <w:rPr>
          <w:b/>
          <w:bCs/>
        </w:rPr>
        <w:t xml:space="preserve">Zoran </w:t>
      </w:r>
      <w:proofErr w:type="spellStart"/>
      <w:r w:rsidRPr="00C901AF">
        <w:rPr>
          <w:b/>
          <w:bCs/>
        </w:rPr>
        <w:t>Prodanović</w:t>
      </w:r>
      <w:proofErr w:type="spellEnd"/>
      <w:r w:rsidRPr="00C901AF">
        <w:rPr>
          <w:b/>
          <w:bCs/>
        </w:rPr>
        <w:t xml:space="preserve"> Prlja</w:t>
      </w:r>
      <w:r>
        <w:t>.</w:t>
      </w:r>
    </w:p>
    <w:p w14:paraId="604E15AF" w14:textId="77777777" w:rsidR="00656828" w:rsidRDefault="00656828" w:rsidP="0075781A">
      <w:r>
        <w:t xml:space="preserve">Publika na koncertu imat će priliku </w:t>
      </w:r>
      <w:r w:rsidRPr="00AC6899">
        <w:rPr>
          <w:b/>
          <w:bCs/>
        </w:rPr>
        <w:t xml:space="preserve">premijerno pogledati i videospot za pjesmu </w:t>
      </w:r>
      <w:r w:rsidRPr="00AC6899">
        <w:rPr>
          <w:b/>
          <w:bCs/>
          <w:i/>
          <w:iCs/>
        </w:rPr>
        <w:t>Rijeka, moj grad</w:t>
      </w:r>
      <w:r>
        <w:t xml:space="preserve">, koji je snimljen pod redateljskom palicom </w:t>
      </w:r>
      <w:proofErr w:type="spellStart"/>
      <w:r w:rsidRPr="00AC6899">
        <w:rPr>
          <w:b/>
          <w:bCs/>
        </w:rPr>
        <w:t>Radislava</w:t>
      </w:r>
      <w:proofErr w:type="spellEnd"/>
      <w:r w:rsidRPr="00AC6899">
        <w:rPr>
          <w:b/>
          <w:bCs/>
        </w:rPr>
        <w:t xml:space="preserve"> Jovanova Gonza</w:t>
      </w:r>
      <w:r>
        <w:t>.</w:t>
      </w:r>
    </w:p>
    <w:p w14:paraId="2EA2CE6A" w14:textId="77777777" w:rsidR="00656828" w:rsidRDefault="002D4797" w:rsidP="0075781A">
      <w:r>
        <w:t xml:space="preserve">Također, na događanju će biti prikazana i </w:t>
      </w:r>
      <w:r w:rsidRPr="00923572">
        <w:rPr>
          <w:b/>
          <w:bCs/>
        </w:rPr>
        <w:t>kratka video animacija koja će predstaviti najznačajnije dijelove programa Europske prijestolnice kulture za 2020. godinu.</w:t>
      </w:r>
      <w:r>
        <w:t xml:space="preserve"> </w:t>
      </w:r>
    </w:p>
    <w:p w14:paraId="36D58B4E" w14:textId="77777777" w:rsidR="002D4797" w:rsidRDefault="002D4797" w:rsidP="0075781A">
      <w:r w:rsidRPr="004A12D3">
        <w:rPr>
          <w:b/>
          <w:bCs/>
        </w:rPr>
        <w:t>Svečano otvorenje Europske prijestolnice kulture u Rijeci održat će se 1. veljače 2020. godine</w:t>
      </w:r>
      <w:r>
        <w:t xml:space="preserve"> u riječkoj luci, koja čini identitetsku točku ovog grada.</w:t>
      </w:r>
    </w:p>
    <w:p w14:paraId="394DFE29" w14:textId="77777777" w:rsidR="002D4797" w:rsidRDefault="002D4797" w:rsidP="0075781A"/>
    <w:p w14:paraId="799C7A69" w14:textId="77777777" w:rsidR="002253CF" w:rsidRDefault="002253CF" w:rsidP="0075781A">
      <w:pPr>
        <w:rPr>
          <w:b/>
          <w:bCs/>
        </w:rPr>
      </w:pPr>
    </w:p>
    <w:p w14:paraId="41491387" w14:textId="77777777" w:rsidR="002253CF" w:rsidRDefault="002253CF" w:rsidP="0075781A">
      <w:pPr>
        <w:rPr>
          <w:b/>
          <w:bCs/>
        </w:rPr>
      </w:pPr>
    </w:p>
    <w:p w14:paraId="433882C4" w14:textId="77777777" w:rsidR="002253CF" w:rsidRDefault="002253CF" w:rsidP="0075781A">
      <w:pPr>
        <w:rPr>
          <w:b/>
          <w:bCs/>
        </w:rPr>
      </w:pPr>
    </w:p>
    <w:p w14:paraId="3AF9C141" w14:textId="77777777" w:rsidR="002253CF" w:rsidRDefault="002253CF" w:rsidP="0075781A">
      <w:pPr>
        <w:rPr>
          <w:b/>
          <w:bCs/>
        </w:rPr>
      </w:pPr>
    </w:p>
    <w:p w14:paraId="0BD7D44D" w14:textId="77777777" w:rsidR="002253CF" w:rsidRDefault="00D62DC3" w:rsidP="0075781A">
      <w:pPr>
        <w:rPr>
          <w:b/>
          <w:bCs/>
        </w:rPr>
      </w:pPr>
      <w:r w:rsidRPr="00D62DC3">
        <w:rPr>
          <w:b/>
          <w:bCs/>
        </w:rPr>
        <w:t>Naslijeđe Europske prijestolnice kulture</w:t>
      </w:r>
    </w:p>
    <w:p w14:paraId="58042C47" w14:textId="7E1BCEC2" w:rsidR="00621891" w:rsidRPr="002253CF" w:rsidRDefault="004A516D" w:rsidP="0075781A">
      <w:pPr>
        <w:rPr>
          <w:b/>
          <w:bCs/>
        </w:rPr>
      </w:pPr>
      <w:r>
        <w:t xml:space="preserve">Zahvaljujući tituli Europske prijestolnice kulture, </w:t>
      </w:r>
      <w:r w:rsidRPr="00571BF5">
        <w:rPr>
          <w:b/>
          <w:bCs/>
        </w:rPr>
        <w:t>Rijeka nakon 2020. godine ostaje trajno upisana na mapi Europskih prijestolnica kulture</w:t>
      </w:r>
      <w:r>
        <w:t xml:space="preserve"> čiji građani čitavu Europu osjećaju svojim domom. Važnost projekta </w:t>
      </w:r>
      <w:r w:rsidR="00DD5388">
        <w:t xml:space="preserve">očituje se i u </w:t>
      </w:r>
      <w:r w:rsidR="00DD5388" w:rsidRPr="008C2D38">
        <w:rPr>
          <w:b/>
          <w:bCs/>
        </w:rPr>
        <w:t>obnovljenim zgradama i kulturnoj sadržaju</w:t>
      </w:r>
      <w:r w:rsidR="00DD5388">
        <w:t xml:space="preserve"> koji nastaje u novom kvartu kulture Benčić. </w:t>
      </w:r>
      <w:r w:rsidR="00DC7210">
        <w:t>Palača šećera postaje novi dom Muzeja grada Rijeke</w:t>
      </w:r>
      <w:r w:rsidR="0072352A">
        <w:t xml:space="preserve">, a stalni izložbeni postav donosi priču o uzbudljivoj riječkoj povijesti. </w:t>
      </w:r>
      <w:r w:rsidR="00C06B81">
        <w:t xml:space="preserve">Na prostoru cijelog Kvarnera ostaju trajne skulpture svjetskih, europskih i hrvatskih umjetnika koje čine novu kulturno-turističku rutu. </w:t>
      </w:r>
      <w:r w:rsidR="009F7134">
        <w:t xml:space="preserve">U Rijeci se kao prva u Hrvatskoj otvara i Dječja kuća koja će nastaviti radili na razvoju kreativnosti djece kroz projekte </w:t>
      </w:r>
      <w:r w:rsidR="00EA4C90">
        <w:t xml:space="preserve">poput magazina za djecu </w:t>
      </w:r>
      <w:proofErr w:type="spellStart"/>
      <w:r w:rsidR="00EA4C90">
        <w:t>Brickzine</w:t>
      </w:r>
      <w:proofErr w:type="spellEnd"/>
      <w:r w:rsidR="00EA4C90">
        <w:t xml:space="preserve"> i dječji festival Tobogan. </w:t>
      </w:r>
    </w:p>
    <w:p w14:paraId="525CFB96" w14:textId="77777777" w:rsidR="00EA4C90" w:rsidRDefault="00EA4C90" w:rsidP="0075781A">
      <w:r>
        <w:t xml:space="preserve">Festivali, izložbe, predstave i koncerti nastavljaju se organizirati i nakon 2020. godine jer </w:t>
      </w:r>
      <w:r w:rsidR="00F4071F">
        <w:t>s</w:t>
      </w:r>
      <w:r>
        <w:t>u</w:t>
      </w:r>
      <w:r w:rsidR="00F4071F">
        <w:t xml:space="preserve"> u</w:t>
      </w:r>
      <w:r>
        <w:t xml:space="preserve"> EPK projektu provedene </w:t>
      </w:r>
      <w:r w:rsidR="00F4071F">
        <w:t>brojne</w:t>
      </w:r>
      <w:r>
        <w:t xml:space="preserve"> edukacije iz područja organizacije kulturnih događanja u kojima je znanja, vještina i iskustva stekao veći broj zainteresir</w:t>
      </w:r>
      <w:r w:rsidR="00CB378A">
        <w:t>anih</w:t>
      </w:r>
      <w:r>
        <w:t xml:space="preserve"> pojedinaca. </w:t>
      </w:r>
      <w:r w:rsidR="00084FC8">
        <w:t>Sveučilište u Rijeci pokreće nove studijske programe koji će snažno utjecati na budućnost kulture u Rijeci. Rijeka će i nakon 2020. biti domaćin mnogima međunarodnim konferencijama i uglednim stručnjacima iz područja kulture, umjetnosti i kreativnih industrija. Takva događanja donosit će nova znanja i ideje čitavoj riječkoj kulturi, mladim ljudima i studentima te sveučilišnoj zajednici.</w:t>
      </w:r>
      <w:r w:rsidR="003136C3">
        <w:t xml:space="preserve"> Poduzetnici spremni na ulaganja u kulturne projekte okupljeni u Poslovni klub </w:t>
      </w:r>
      <w:proofErr w:type="spellStart"/>
      <w:r w:rsidR="003136C3">
        <w:t>PartneRi</w:t>
      </w:r>
      <w:proofErr w:type="spellEnd"/>
      <w:r w:rsidR="003136C3">
        <w:t xml:space="preserve"> predstavljaju trajni model financijskog povezivanja poduzetničkog i kulturnog sektora. </w:t>
      </w:r>
    </w:p>
    <w:p w14:paraId="542C9204" w14:textId="77777777" w:rsidR="003136C3" w:rsidRDefault="003136C3" w:rsidP="0075781A">
      <w:r>
        <w:t xml:space="preserve">I konačno, </w:t>
      </w:r>
      <w:r w:rsidRPr="008D3177">
        <w:rPr>
          <w:b/>
          <w:bCs/>
        </w:rPr>
        <w:t>svi građani Rijeke i okolice koji su se u EPK projekt uključili, Rijeku čine aktivnim gradom i ta iskra ne može se ugasiti nakon 2020.</w:t>
      </w:r>
      <w:r>
        <w:t xml:space="preserve"> </w:t>
      </w:r>
    </w:p>
    <w:p w14:paraId="4CEA8C34" w14:textId="77777777" w:rsidR="003136C3" w:rsidRPr="0075781A" w:rsidRDefault="003136C3" w:rsidP="0075781A">
      <w:r>
        <w:t>Stanovnici Rijeke i njezine okolice svojom uključenošću u projekt Europske prijestolnice kulture dokazuju da predstavljaju nepresušan izvor dinamičnog života koji stremi budućnosti ne zaboravljajući vrijednosti koje ih čine različitima i koje ih u različitostima čvrsto povezuju.</w:t>
      </w:r>
    </w:p>
    <w:p w14:paraId="5D117E2E" w14:textId="77777777" w:rsidR="00EC4A17" w:rsidRPr="0075781A" w:rsidRDefault="00EC4A17" w:rsidP="00EC4A17"/>
    <w:p w14:paraId="03229C02" w14:textId="77777777" w:rsidR="00F31FB9" w:rsidRDefault="00F31FB9"/>
    <w:p w14:paraId="61C79E6A" w14:textId="77777777" w:rsidR="00F31FB9" w:rsidRDefault="00F31FB9"/>
    <w:p w14:paraId="4215305C" w14:textId="77777777" w:rsidR="00F31FB9" w:rsidRDefault="00F31FB9"/>
    <w:sectPr w:rsidR="00F31FB9">
      <w:headerReference w:type="default" r:id="rId7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58B3B" w14:textId="77777777" w:rsidR="00CD3BC6" w:rsidRDefault="00CD3BC6" w:rsidP="00F31FB9">
      <w:pPr>
        <w:spacing w:after="0" w:line="240" w:lineRule="auto"/>
      </w:pPr>
      <w:r>
        <w:separator/>
      </w:r>
    </w:p>
  </w:endnote>
  <w:endnote w:type="continuationSeparator" w:id="0">
    <w:p w14:paraId="60AE671F" w14:textId="77777777" w:rsidR="00CD3BC6" w:rsidRDefault="00CD3BC6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01608" w14:textId="77777777" w:rsidR="00CD3BC6" w:rsidRDefault="00CD3BC6" w:rsidP="00F31FB9">
      <w:pPr>
        <w:spacing w:after="0" w:line="240" w:lineRule="auto"/>
      </w:pPr>
      <w:r>
        <w:separator/>
      </w:r>
    </w:p>
  </w:footnote>
  <w:footnote w:type="continuationSeparator" w:id="0">
    <w:p w14:paraId="0FDD8B82" w14:textId="77777777" w:rsidR="00CD3BC6" w:rsidRDefault="00CD3BC6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E2F7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D390355" wp14:editId="5F419F08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37ED6DC" wp14:editId="6405B7C5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17"/>
    <w:rsid w:val="00006C2D"/>
    <w:rsid w:val="00007FB3"/>
    <w:rsid w:val="00063E78"/>
    <w:rsid w:val="00084FC8"/>
    <w:rsid w:val="000A6CD6"/>
    <w:rsid w:val="000C4800"/>
    <w:rsid w:val="00104561"/>
    <w:rsid w:val="00107C7A"/>
    <w:rsid w:val="00180A39"/>
    <w:rsid w:val="00186E96"/>
    <w:rsid w:val="00195040"/>
    <w:rsid w:val="00200E78"/>
    <w:rsid w:val="002253CF"/>
    <w:rsid w:val="0027708D"/>
    <w:rsid w:val="002D4797"/>
    <w:rsid w:val="003048B9"/>
    <w:rsid w:val="00305AE5"/>
    <w:rsid w:val="003136C3"/>
    <w:rsid w:val="003444B0"/>
    <w:rsid w:val="00370532"/>
    <w:rsid w:val="00407CD5"/>
    <w:rsid w:val="00427BEF"/>
    <w:rsid w:val="004458EC"/>
    <w:rsid w:val="004501D8"/>
    <w:rsid w:val="004A12D3"/>
    <w:rsid w:val="004A3349"/>
    <w:rsid w:val="004A516D"/>
    <w:rsid w:val="00540148"/>
    <w:rsid w:val="00571BF5"/>
    <w:rsid w:val="005D0DD6"/>
    <w:rsid w:val="005D0F3B"/>
    <w:rsid w:val="00621891"/>
    <w:rsid w:val="006277D2"/>
    <w:rsid w:val="00656828"/>
    <w:rsid w:val="0068195D"/>
    <w:rsid w:val="006B2519"/>
    <w:rsid w:val="006F1928"/>
    <w:rsid w:val="0072352A"/>
    <w:rsid w:val="0075781A"/>
    <w:rsid w:val="007D3329"/>
    <w:rsid w:val="00860D90"/>
    <w:rsid w:val="008977B1"/>
    <w:rsid w:val="008B7465"/>
    <w:rsid w:val="008C2D38"/>
    <w:rsid w:val="008D05C8"/>
    <w:rsid w:val="008D3177"/>
    <w:rsid w:val="00923572"/>
    <w:rsid w:val="00932566"/>
    <w:rsid w:val="00941C53"/>
    <w:rsid w:val="0099747A"/>
    <w:rsid w:val="009B7DD9"/>
    <w:rsid w:val="009D7361"/>
    <w:rsid w:val="009F7134"/>
    <w:rsid w:val="00A1285E"/>
    <w:rsid w:val="00A15E16"/>
    <w:rsid w:val="00A44FBD"/>
    <w:rsid w:val="00A94BF1"/>
    <w:rsid w:val="00AC6899"/>
    <w:rsid w:val="00B06EF1"/>
    <w:rsid w:val="00B61CDF"/>
    <w:rsid w:val="00B8392F"/>
    <w:rsid w:val="00BA7A6B"/>
    <w:rsid w:val="00BB577C"/>
    <w:rsid w:val="00BE2BE1"/>
    <w:rsid w:val="00C06B81"/>
    <w:rsid w:val="00C901AF"/>
    <w:rsid w:val="00CB378A"/>
    <w:rsid w:val="00CD3BC6"/>
    <w:rsid w:val="00CE3638"/>
    <w:rsid w:val="00CF18FD"/>
    <w:rsid w:val="00D62DC3"/>
    <w:rsid w:val="00D670FF"/>
    <w:rsid w:val="00DA1731"/>
    <w:rsid w:val="00DB384F"/>
    <w:rsid w:val="00DB7F9C"/>
    <w:rsid w:val="00DC7210"/>
    <w:rsid w:val="00DD5388"/>
    <w:rsid w:val="00E005BC"/>
    <w:rsid w:val="00E94B7B"/>
    <w:rsid w:val="00EA4C90"/>
    <w:rsid w:val="00EC4A17"/>
    <w:rsid w:val="00F31FB9"/>
    <w:rsid w:val="00F37A44"/>
    <w:rsid w:val="00F37AD1"/>
    <w:rsid w:val="00F4071F"/>
    <w:rsid w:val="00F6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62578"/>
  <w15:chartTrackingRefBased/>
  <w15:docId w15:val="{741DAB81-E745-46C8-8409-9F316C409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63FFC-3015-4FF4-9D38-144D325BF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246</TotalTime>
  <Pages>3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Bembić Majda</cp:lastModifiedBy>
  <cp:revision>624</cp:revision>
  <dcterms:created xsi:type="dcterms:W3CDTF">2019-12-11T11:51:00Z</dcterms:created>
  <dcterms:modified xsi:type="dcterms:W3CDTF">2019-12-12T12:32:00Z</dcterms:modified>
</cp:coreProperties>
</file>