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158BA" w14:textId="360CB3BE" w:rsidR="004578F8" w:rsidRDefault="00947333" w:rsidP="00C55856">
      <w:pPr>
        <w:spacing w:after="0" w:line="240" w:lineRule="auto"/>
        <w:rPr>
          <w:b/>
          <w:bCs/>
        </w:rPr>
      </w:pPr>
      <w:r>
        <w:rPr>
          <w:b/>
          <w:bCs/>
        </w:rPr>
        <w:t>Rijeka, 19. veljače, 2020.</w:t>
      </w:r>
    </w:p>
    <w:p w14:paraId="205857B1" w14:textId="370777E6" w:rsidR="00947333" w:rsidRDefault="00947333" w:rsidP="00C55856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OBJAVA ZA MEDIJE</w:t>
      </w:r>
    </w:p>
    <w:p w14:paraId="30C338DD" w14:textId="77777777" w:rsidR="00C55856" w:rsidRDefault="00C55856" w:rsidP="00C55856">
      <w:pPr>
        <w:spacing w:after="0" w:line="240" w:lineRule="auto"/>
        <w:jc w:val="center"/>
        <w:rPr>
          <w:b/>
          <w:bCs/>
        </w:rPr>
      </w:pPr>
    </w:p>
    <w:p w14:paraId="4286DC7D" w14:textId="77777777" w:rsidR="00C55856" w:rsidRDefault="00C55856" w:rsidP="00C55856">
      <w:pPr>
        <w:spacing w:after="0" w:line="240" w:lineRule="auto"/>
        <w:jc w:val="center"/>
        <w:rPr>
          <w:b/>
          <w:bCs/>
        </w:rPr>
      </w:pPr>
    </w:p>
    <w:p w14:paraId="6769E4B3" w14:textId="4A7B47DE" w:rsidR="00C55856" w:rsidRDefault="00C55856" w:rsidP="00C5585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SKULPTUR</w:t>
      </w:r>
      <w:r w:rsidR="0036358D">
        <w:rPr>
          <w:b/>
          <w:bCs/>
        </w:rPr>
        <w:t>U</w:t>
      </w:r>
      <w:r>
        <w:rPr>
          <w:b/>
          <w:bCs/>
        </w:rPr>
        <w:t xml:space="preserve"> </w:t>
      </w:r>
      <w:r w:rsidR="00947333">
        <w:rPr>
          <w:b/>
          <w:bCs/>
        </w:rPr>
        <w:t xml:space="preserve">BROJAČ </w:t>
      </w:r>
      <w:r>
        <w:rPr>
          <w:b/>
          <w:bCs/>
        </w:rPr>
        <w:t>EUROPSKE PRIJESTOLNICE KULTURE</w:t>
      </w:r>
      <w:r w:rsidR="00947333">
        <w:rPr>
          <w:b/>
          <w:bCs/>
        </w:rPr>
        <w:t xml:space="preserve"> </w:t>
      </w:r>
    </w:p>
    <w:p w14:paraId="51C37A3C" w14:textId="77777777" w:rsidR="0036358D" w:rsidRDefault="0036358D" w:rsidP="00C5585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DODATNO OSLIKAVA JEDAN OD NAJPOZNATIJIH HRVATSKIH STREET ART UMJETNIKA </w:t>
      </w:r>
    </w:p>
    <w:p w14:paraId="348F94C9" w14:textId="0A35ECA0" w:rsidR="00947333" w:rsidRDefault="0036358D" w:rsidP="00C5585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– SLAVEN KOSANOVIĆ LUNAR</w:t>
      </w:r>
      <w:r w:rsidR="00C55856">
        <w:rPr>
          <w:b/>
          <w:bCs/>
        </w:rPr>
        <w:t xml:space="preserve"> </w:t>
      </w:r>
    </w:p>
    <w:p w14:paraId="527904AF" w14:textId="193C3AF7" w:rsidR="00947333" w:rsidRDefault="00947333" w:rsidP="00C55856">
      <w:pPr>
        <w:spacing w:after="0" w:line="240" w:lineRule="auto"/>
        <w:rPr>
          <w:b/>
          <w:bCs/>
        </w:rPr>
      </w:pPr>
    </w:p>
    <w:p w14:paraId="36AEDA24" w14:textId="6B8BDAF8" w:rsidR="008860C2" w:rsidRPr="00D237AE" w:rsidRDefault="008860C2" w:rsidP="00C55856">
      <w:pPr>
        <w:spacing w:after="0" w:line="240" w:lineRule="auto"/>
        <w:rPr>
          <w:b/>
          <w:bCs/>
        </w:rPr>
      </w:pPr>
      <w:r>
        <w:t xml:space="preserve">Nakon što je ispunio svoju primarnu funkciju i </w:t>
      </w:r>
      <w:proofErr w:type="spellStart"/>
      <w:r w:rsidRPr="006D294B">
        <w:rPr>
          <w:b/>
          <w:bCs/>
        </w:rPr>
        <w:t>odbrojao</w:t>
      </w:r>
      <w:proofErr w:type="spellEnd"/>
      <w:r w:rsidRPr="006D294B">
        <w:rPr>
          <w:b/>
          <w:bCs/>
        </w:rPr>
        <w:t xml:space="preserve"> dane, sate i minute</w:t>
      </w:r>
      <w:r>
        <w:t xml:space="preserve"> do početka godine u kojoj Rijeka nosi titulu Europske prijestolnice kulture, </w:t>
      </w:r>
      <w:r w:rsidR="003703F6" w:rsidRPr="00D237AE">
        <w:rPr>
          <w:b/>
          <w:bCs/>
        </w:rPr>
        <w:t xml:space="preserve">skulptura </w:t>
      </w:r>
      <w:r w:rsidR="00C55856">
        <w:rPr>
          <w:b/>
          <w:bCs/>
        </w:rPr>
        <w:t>b</w:t>
      </w:r>
      <w:r w:rsidR="003703F6" w:rsidRPr="00D237AE">
        <w:rPr>
          <w:b/>
          <w:bCs/>
        </w:rPr>
        <w:t>rojač</w:t>
      </w:r>
      <w:r w:rsidR="00C55856">
        <w:rPr>
          <w:b/>
          <w:bCs/>
        </w:rPr>
        <w:t>a</w:t>
      </w:r>
      <w:r w:rsidR="003703F6" w:rsidRPr="00D237AE">
        <w:rPr>
          <w:b/>
          <w:bCs/>
        </w:rPr>
        <w:t xml:space="preserve"> koja se nalazi na Jadranskom trgu </w:t>
      </w:r>
      <w:r w:rsidR="00BE3647" w:rsidRPr="00D237AE">
        <w:rPr>
          <w:b/>
          <w:bCs/>
        </w:rPr>
        <w:t>dobiva</w:t>
      </w:r>
      <w:r w:rsidR="00C55856">
        <w:rPr>
          <w:b/>
          <w:bCs/>
        </w:rPr>
        <w:t xml:space="preserve"> </w:t>
      </w:r>
      <w:r w:rsidR="003703F6" w:rsidRPr="00D237AE">
        <w:rPr>
          <w:b/>
          <w:bCs/>
        </w:rPr>
        <w:t>novo ruho.</w:t>
      </w:r>
    </w:p>
    <w:p w14:paraId="4FFB1A33" w14:textId="77777777" w:rsidR="00C55856" w:rsidRDefault="00C55856" w:rsidP="00C55856">
      <w:pPr>
        <w:spacing w:after="0" w:line="240" w:lineRule="auto"/>
      </w:pPr>
    </w:p>
    <w:p w14:paraId="4790753C" w14:textId="5BC61B52" w:rsidR="003703F6" w:rsidRDefault="00CC3E6C" w:rsidP="00C55856">
      <w:pPr>
        <w:spacing w:after="0" w:line="240" w:lineRule="auto"/>
      </w:pPr>
      <w:r>
        <w:t xml:space="preserve">Jedan od najpoznatijih hrvatskih </w:t>
      </w:r>
      <w:proofErr w:type="spellStart"/>
      <w:r>
        <w:t>grafitera</w:t>
      </w:r>
      <w:proofErr w:type="spellEnd"/>
      <w:r>
        <w:t xml:space="preserve"> i </w:t>
      </w:r>
      <w:proofErr w:type="spellStart"/>
      <w:r>
        <w:t>street</w:t>
      </w:r>
      <w:proofErr w:type="spellEnd"/>
      <w:r>
        <w:t xml:space="preserve"> art umjetnik</w:t>
      </w:r>
      <w:r w:rsidR="00C55856">
        <w:t>a</w:t>
      </w:r>
      <w:r>
        <w:t xml:space="preserve"> </w:t>
      </w:r>
      <w:r w:rsidRPr="007A4C19">
        <w:rPr>
          <w:b/>
          <w:bCs/>
        </w:rPr>
        <w:t>Slaven Kosanović – Lunar</w:t>
      </w:r>
      <w:r>
        <w:t xml:space="preserve"> </w:t>
      </w:r>
      <w:r w:rsidR="00C55856">
        <w:t>oslikat će brojač</w:t>
      </w:r>
      <w:r>
        <w:t xml:space="preserve"> i svojom </w:t>
      </w:r>
      <w:r w:rsidR="00C55856">
        <w:t xml:space="preserve">mu </w:t>
      </w:r>
      <w:r>
        <w:t xml:space="preserve">urbanom likovnom intervencijom udahnuti novi život. </w:t>
      </w:r>
    </w:p>
    <w:p w14:paraId="23BF1E7D" w14:textId="77777777" w:rsidR="00C55856" w:rsidRDefault="00C55856" w:rsidP="00C55856">
      <w:pPr>
        <w:spacing w:after="0" w:line="240" w:lineRule="auto"/>
        <w:rPr>
          <w:b/>
          <w:bCs/>
        </w:rPr>
      </w:pPr>
    </w:p>
    <w:p w14:paraId="77FAFC0C" w14:textId="639E2085" w:rsidR="000A53EC" w:rsidRPr="0036358D" w:rsidRDefault="000A53EC" w:rsidP="00C55856">
      <w:pPr>
        <w:spacing w:after="0" w:line="240" w:lineRule="auto"/>
        <w:rPr>
          <w:b/>
          <w:bCs/>
        </w:rPr>
      </w:pPr>
      <w:r w:rsidRPr="007A4C19">
        <w:rPr>
          <w:b/>
          <w:bCs/>
        </w:rPr>
        <w:t xml:space="preserve">Umjetnik će slogan </w:t>
      </w:r>
      <w:r w:rsidR="0036358D">
        <w:rPr>
          <w:b/>
          <w:bCs/>
        </w:rPr>
        <w:t>projekta</w:t>
      </w:r>
      <w:r w:rsidRPr="007A4C19">
        <w:rPr>
          <w:b/>
          <w:bCs/>
        </w:rPr>
        <w:t xml:space="preserve"> Europske prijestolnice kulture</w:t>
      </w:r>
      <w:r w:rsidR="00C55856">
        <w:t xml:space="preserve"> -</w:t>
      </w:r>
      <w:r>
        <w:t xml:space="preserve"> </w:t>
      </w:r>
      <w:r w:rsidRPr="007A4C19">
        <w:rPr>
          <w:b/>
          <w:bCs/>
        </w:rPr>
        <w:t>Luka različitosti</w:t>
      </w:r>
      <w:r w:rsidR="00C55856">
        <w:t xml:space="preserve"> </w:t>
      </w:r>
      <w:r w:rsidR="0036358D">
        <w:t xml:space="preserve">– </w:t>
      </w:r>
      <w:r w:rsidR="0036358D" w:rsidRPr="0036358D">
        <w:rPr>
          <w:b/>
          <w:bCs/>
        </w:rPr>
        <w:t xml:space="preserve">reinterpretirati </w:t>
      </w:r>
      <w:r w:rsidR="00C55856" w:rsidRPr="0036358D">
        <w:rPr>
          <w:b/>
          <w:bCs/>
        </w:rPr>
        <w:t>na svoj originalan autorski način</w:t>
      </w:r>
      <w:r w:rsidR="0036358D">
        <w:rPr>
          <w:b/>
          <w:bCs/>
        </w:rPr>
        <w:t>.</w:t>
      </w:r>
      <w:bookmarkStart w:id="0" w:name="_GoBack"/>
      <w:bookmarkEnd w:id="0"/>
    </w:p>
    <w:p w14:paraId="316F1D19" w14:textId="77777777" w:rsidR="00C55856" w:rsidRDefault="00C55856" w:rsidP="00C55856">
      <w:pPr>
        <w:spacing w:after="0" w:line="240" w:lineRule="auto"/>
      </w:pPr>
    </w:p>
    <w:p w14:paraId="46FF09D6" w14:textId="094037AF" w:rsidR="00C5363A" w:rsidRDefault="00C5363A" w:rsidP="0036358D">
      <w:pPr>
        <w:pStyle w:val="ListParagraph"/>
        <w:numPr>
          <w:ilvl w:val="0"/>
          <w:numId w:val="1"/>
        </w:numPr>
        <w:spacing w:after="0" w:line="240" w:lineRule="auto"/>
      </w:pPr>
      <w:r w:rsidRPr="0036358D">
        <w:rPr>
          <w:i/>
          <w:iCs/>
        </w:rPr>
        <w:t>EPK brojač ću oslikati motivima koji su prepoznatljivi za moj rad, prije svega to su likovi pasa i mačaka. U mojoj ideji oni personificiraju ljude. Svaki od mojih likova ima neki svoj karakter, ali u zajednici oni čine cjelinu, isto kao i ljudi, dva čovjeka mogu napraviti više nego pojedinac sam</w:t>
      </w:r>
      <w:r w:rsidR="0036358D" w:rsidRPr="0036358D">
        <w:rPr>
          <w:i/>
          <w:iCs/>
        </w:rPr>
        <w:t>,</w:t>
      </w:r>
      <w:r w:rsidRPr="0036358D">
        <w:rPr>
          <w:i/>
          <w:iCs/>
        </w:rPr>
        <w:t xml:space="preserve"> i to vidim kao povezanost sa sloganom Luka različitosti pod kojim se i odvija projekt Rijeke 2020 – Europske prijestolnice kulture</w:t>
      </w:r>
      <w:r w:rsidR="0036358D">
        <w:t xml:space="preserve"> -</w:t>
      </w:r>
      <w:r>
        <w:t xml:space="preserve"> ističe </w:t>
      </w:r>
      <w:r w:rsidRPr="0036358D">
        <w:rPr>
          <w:b/>
          <w:bCs/>
        </w:rPr>
        <w:t>Lunar</w:t>
      </w:r>
      <w:r>
        <w:t>.</w:t>
      </w:r>
    </w:p>
    <w:p w14:paraId="335BAB03" w14:textId="77777777" w:rsidR="0036358D" w:rsidRDefault="0036358D" w:rsidP="00C55856">
      <w:pPr>
        <w:spacing w:after="0" w:line="240" w:lineRule="auto"/>
      </w:pPr>
    </w:p>
    <w:p w14:paraId="6CE1FAFE" w14:textId="77777777" w:rsidR="0036358D" w:rsidRDefault="004461E1" w:rsidP="00C55856">
      <w:pPr>
        <w:spacing w:after="0" w:line="240" w:lineRule="auto"/>
      </w:pPr>
      <w:r>
        <w:t xml:space="preserve">Naziv rada je </w:t>
      </w:r>
      <w:proofErr w:type="spellStart"/>
      <w:r w:rsidRPr="007A4C19">
        <w:rPr>
          <w:b/>
          <w:bCs/>
        </w:rPr>
        <w:t>Haveno</w:t>
      </w:r>
      <w:proofErr w:type="spellEnd"/>
      <w:r w:rsidRPr="007A4C19">
        <w:rPr>
          <w:b/>
          <w:bCs/>
        </w:rPr>
        <w:t xml:space="preserve"> de </w:t>
      </w:r>
      <w:proofErr w:type="spellStart"/>
      <w:r w:rsidRPr="007A4C19">
        <w:rPr>
          <w:b/>
          <w:bCs/>
        </w:rPr>
        <w:t>diverseco</w:t>
      </w:r>
      <w:proofErr w:type="spellEnd"/>
      <w:r>
        <w:t xml:space="preserve"> što na </w:t>
      </w:r>
      <w:r w:rsidRPr="00635800">
        <w:rPr>
          <w:b/>
          <w:bCs/>
        </w:rPr>
        <w:t>esperantu znači luka različitosti</w:t>
      </w:r>
      <w:r>
        <w:t xml:space="preserve">. </w:t>
      </w:r>
    </w:p>
    <w:p w14:paraId="6D6E133A" w14:textId="426831F8" w:rsidR="004461E1" w:rsidRDefault="004461E1" w:rsidP="0036358D">
      <w:pPr>
        <w:pStyle w:val="ListParagraph"/>
        <w:numPr>
          <w:ilvl w:val="0"/>
          <w:numId w:val="1"/>
        </w:numPr>
        <w:spacing w:after="0" w:line="240" w:lineRule="auto"/>
      </w:pPr>
      <w:r w:rsidRPr="0036358D">
        <w:rPr>
          <w:i/>
          <w:iCs/>
        </w:rPr>
        <w:t>Ljudi kao pojedinci jednako kao i narodi obogaćuju se razmjenom ideja s drugima</w:t>
      </w:r>
      <w:r w:rsidR="0036358D" w:rsidRPr="0036358D">
        <w:rPr>
          <w:i/>
          <w:iCs/>
        </w:rPr>
        <w:t>,</w:t>
      </w:r>
      <w:r w:rsidRPr="0036358D">
        <w:rPr>
          <w:i/>
          <w:iCs/>
        </w:rPr>
        <w:t xml:space="preserve"> prenoseći drugima svoju kulturu i primajući njihovu. Zato mi se esperanto koji je nastao kao ideja pojednostavljene komunikacije sviđa i od tuda i naziv na moj rad. Puno sam putovao po inozemstvu i to mi je pomoglo da se razvijam kao umjetnik</w:t>
      </w:r>
      <w:r w:rsidR="00635800" w:rsidRPr="0036358D">
        <w:rPr>
          <w:i/>
          <w:iCs/>
        </w:rPr>
        <w:t xml:space="preserve"> i kao čovjek</w:t>
      </w:r>
      <w:r w:rsidRPr="0036358D">
        <w:rPr>
          <w:i/>
          <w:iCs/>
        </w:rPr>
        <w:t>, iz svojih sam putovanja crpio razne ideje, ali i prenosio drugima svoje</w:t>
      </w:r>
      <w:r w:rsidR="0036358D">
        <w:t xml:space="preserve"> - </w:t>
      </w:r>
      <w:r>
        <w:t xml:space="preserve"> kaže Lunar i dodaje kako je </w:t>
      </w:r>
      <w:r w:rsidRPr="0036358D">
        <w:rPr>
          <w:b/>
          <w:bCs/>
        </w:rPr>
        <w:t xml:space="preserve">poruka ovog njegovog rada </w:t>
      </w:r>
      <w:r w:rsidR="00635800" w:rsidRPr="0036358D">
        <w:rPr>
          <w:b/>
          <w:bCs/>
        </w:rPr>
        <w:t>važnost</w:t>
      </w:r>
      <w:r w:rsidRPr="0036358D">
        <w:rPr>
          <w:b/>
          <w:bCs/>
        </w:rPr>
        <w:t xml:space="preserve"> zajedništva i sinergij</w:t>
      </w:r>
      <w:r w:rsidR="00635800" w:rsidRPr="0036358D">
        <w:rPr>
          <w:b/>
          <w:bCs/>
        </w:rPr>
        <w:t>a</w:t>
      </w:r>
      <w:r w:rsidRPr="0036358D">
        <w:rPr>
          <w:b/>
          <w:bCs/>
        </w:rPr>
        <w:t xml:space="preserve"> različitosti</w:t>
      </w:r>
      <w:r>
        <w:t>.</w:t>
      </w:r>
    </w:p>
    <w:p w14:paraId="06DD7D1B" w14:textId="77777777" w:rsidR="0036358D" w:rsidRDefault="0036358D" w:rsidP="00C55856">
      <w:pPr>
        <w:spacing w:after="0" w:line="240" w:lineRule="auto"/>
        <w:rPr>
          <w:b/>
          <w:bCs/>
        </w:rPr>
      </w:pPr>
    </w:p>
    <w:p w14:paraId="7E3D9DBA" w14:textId="7A4DEDE6" w:rsidR="00C2226A" w:rsidRPr="00951FAA" w:rsidRDefault="00C2226A" w:rsidP="00C55856">
      <w:pPr>
        <w:spacing w:after="0" w:line="240" w:lineRule="auto"/>
        <w:rPr>
          <w:b/>
          <w:bCs/>
        </w:rPr>
      </w:pPr>
      <w:r w:rsidRPr="000E169C">
        <w:rPr>
          <w:b/>
          <w:bCs/>
        </w:rPr>
        <w:t>Rad će biti gotov u petak</w:t>
      </w:r>
      <w:r>
        <w:t xml:space="preserve">, a skulptura brojača u novom ruhu ostaje </w:t>
      </w:r>
      <w:r w:rsidRPr="00951FAA">
        <w:rPr>
          <w:b/>
          <w:bCs/>
        </w:rPr>
        <w:t xml:space="preserve">podsjetnik na sve što se tijekom </w:t>
      </w:r>
      <w:r w:rsidR="0036358D">
        <w:rPr>
          <w:b/>
          <w:bCs/>
        </w:rPr>
        <w:t xml:space="preserve">2020. </w:t>
      </w:r>
      <w:r w:rsidRPr="00951FAA">
        <w:rPr>
          <w:b/>
          <w:bCs/>
        </w:rPr>
        <w:t>godine događa</w:t>
      </w:r>
      <w:r w:rsidR="0036358D">
        <w:rPr>
          <w:b/>
          <w:bCs/>
        </w:rPr>
        <w:t xml:space="preserve"> </w:t>
      </w:r>
      <w:r w:rsidRPr="00951FAA">
        <w:rPr>
          <w:b/>
          <w:bCs/>
        </w:rPr>
        <w:t>u Rijeci – Europskoj prijestolnici kulture.</w:t>
      </w:r>
    </w:p>
    <w:p w14:paraId="68A1DB26" w14:textId="77777777" w:rsidR="0036358D" w:rsidRDefault="0036358D" w:rsidP="00C55856">
      <w:pPr>
        <w:spacing w:after="0" w:line="240" w:lineRule="auto"/>
        <w:rPr>
          <w:rFonts w:cstheme="minorHAnsi"/>
          <w:b/>
          <w:bCs/>
          <w:color w:val="222222"/>
          <w:shd w:val="clear" w:color="auto" w:fill="FFFFFF"/>
        </w:rPr>
      </w:pPr>
    </w:p>
    <w:p w14:paraId="5160B1D6" w14:textId="1AAC8CCA" w:rsidR="00E1629C" w:rsidRPr="00E1629C" w:rsidRDefault="00E1629C" w:rsidP="00C55856">
      <w:pPr>
        <w:spacing w:after="0" w:line="240" w:lineRule="auto"/>
        <w:rPr>
          <w:rFonts w:cstheme="minorHAnsi"/>
        </w:rPr>
      </w:pPr>
      <w:r w:rsidRPr="00E1629C">
        <w:rPr>
          <w:rFonts w:cstheme="minorHAnsi"/>
          <w:b/>
          <w:bCs/>
          <w:color w:val="222222"/>
          <w:shd w:val="clear" w:color="auto" w:fill="FFFFFF"/>
        </w:rPr>
        <w:t>Slaven Kosanović Lunar</w:t>
      </w:r>
      <w:r>
        <w:rPr>
          <w:rFonts w:cstheme="minorHAnsi"/>
          <w:color w:val="222222"/>
          <w:shd w:val="clear" w:color="auto" w:fill="FFFFFF"/>
        </w:rPr>
        <w:t xml:space="preserve">, </w:t>
      </w:r>
      <w:r w:rsidRPr="00E1629C">
        <w:rPr>
          <w:rFonts w:cstheme="minorHAnsi"/>
          <w:color w:val="222222"/>
          <w:shd w:val="clear" w:color="auto" w:fill="FFFFFF"/>
        </w:rPr>
        <w:t>hrvatski</w:t>
      </w:r>
      <w:r w:rsidR="00D45D80">
        <w:rPr>
          <w:rFonts w:cstheme="minorHAnsi"/>
          <w:color w:val="222222"/>
          <w:shd w:val="clear" w:color="auto" w:fill="FFFFFF"/>
        </w:rPr>
        <w:t xml:space="preserve"> je</w:t>
      </w:r>
      <w:r w:rsidRPr="00E1629C">
        <w:rPr>
          <w:rFonts w:cstheme="minorHAnsi"/>
          <w:color w:val="222222"/>
          <w:shd w:val="clear" w:color="auto" w:fill="FFFFFF"/>
        </w:rPr>
        <w:t xml:space="preserve"> umjetnik grafita</w:t>
      </w:r>
      <w:r w:rsidR="00951FAA">
        <w:rPr>
          <w:rFonts w:cstheme="minorHAnsi"/>
          <w:color w:val="222222"/>
          <w:shd w:val="clear" w:color="auto" w:fill="FFFFFF"/>
        </w:rPr>
        <w:t xml:space="preserve"> i</w:t>
      </w:r>
      <w:r w:rsidRPr="00E1629C">
        <w:rPr>
          <w:rFonts w:cstheme="minorHAnsi"/>
          <w:color w:val="222222"/>
          <w:shd w:val="clear" w:color="auto" w:fill="FFFFFF"/>
        </w:rPr>
        <w:t xml:space="preserve"> grafički dizajner</w:t>
      </w:r>
      <w:r w:rsidR="00951FAA">
        <w:rPr>
          <w:rFonts w:cstheme="minorHAnsi"/>
          <w:color w:val="222222"/>
          <w:shd w:val="clear" w:color="auto" w:fill="FFFFFF"/>
        </w:rPr>
        <w:t xml:space="preserve"> </w:t>
      </w:r>
      <w:r w:rsidRPr="00E1629C">
        <w:rPr>
          <w:rFonts w:cstheme="minorHAnsi"/>
          <w:color w:val="222222"/>
          <w:shd w:val="clear" w:color="auto" w:fill="FFFFFF"/>
        </w:rPr>
        <w:t xml:space="preserve">koji je proizašao iz rane hrvatske </w:t>
      </w:r>
      <w:proofErr w:type="spellStart"/>
      <w:r w:rsidRPr="00E1629C">
        <w:rPr>
          <w:rFonts w:cstheme="minorHAnsi"/>
          <w:color w:val="222222"/>
          <w:shd w:val="clear" w:color="auto" w:fill="FFFFFF"/>
        </w:rPr>
        <w:t>graffiti</w:t>
      </w:r>
      <w:proofErr w:type="spellEnd"/>
      <w:r w:rsidRPr="00E1629C">
        <w:rPr>
          <w:rFonts w:cstheme="minorHAnsi"/>
          <w:color w:val="222222"/>
          <w:shd w:val="clear" w:color="auto" w:fill="FFFFFF"/>
        </w:rPr>
        <w:t xml:space="preserve"> scene. Radovi mu krase gradove kao što su Amsterdam, Aten</w:t>
      </w:r>
      <w:r w:rsidR="00D45D80">
        <w:rPr>
          <w:rFonts w:cstheme="minorHAnsi"/>
          <w:color w:val="222222"/>
          <w:shd w:val="clear" w:color="auto" w:fill="FFFFFF"/>
        </w:rPr>
        <w:t>a</w:t>
      </w:r>
      <w:r w:rsidRPr="00E1629C">
        <w:rPr>
          <w:rFonts w:cstheme="minorHAnsi"/>
          <w:color w:val="222222"/>
          <w:shd w:val="clear" w:color="auto" w:fill="FFFFFF"/>
        </w:rPr>
        <w:t>, Auckland, Berlin, Hanoi, Havan</w:t>
      </w:r>
      <w:r w:rsidR="00D45D80">
        <w:rPr>
          <w:rFonts w:cstheme="minorHAnsi"/>
          <w:color w:val="222222"/>
          <w:shd w:val="clear" w:color="auto" w:fill="FFFFFF"/>
        </w:rPr>
        <w:t>a</w:t>
      </w:r>
      <w:r w:rsidRPr="00E1629C">
        <w:rPr>
          <w:rFonts w:cstheme="minorHAnsi"/>
          <w:color w:val="222222"/>
          <w:shd w:val="clear" w:color="auto" w:fill="FFFFFF"/>
        </w:rPr>
        <w:t xml:space="preserve">, Lisabon, London, Melbourne, New York, Oslo, Pariz, </w:t>
      </w:r>
      <w:proofErr w:type="spellStart"/>
      <w:r w:rsidRPr="00E1629C">
        <w:rPr>
          <w:rFonts w:cstheme="minorHAnsi"/>
          <w:color w:val="222222"/>
          <w:shd w:val="clear" w:color="auto" w:fill="FFFFFF"/>
        </w:rPr>
        <w:t>Saigon</w:t>
      </w:r>
      <w:proofErr w:type="spellEnd"/>
      <w:r w:rsidRPr="00E1629C">
        <w:rPr>
          <w:rFonts w:cstheme="minorHAnsi"/>
          <w:color w:val="222222"/>
          <w:shd w:val="clear" w:color="auto" w:fill="FFFFFF"/>
        </w:rPr>
        <w:t>, Seoul, Sydney i Tokio. </w:t>
      </w:r>
    </w:p>
    <w:p w14:paraId="6749625E" w14:textId="054F9DB3" w:rsidR="008860C2" w:rsidRDefault="008860C2" w:rsidP="00C55856">
      <w:pPr>
        <w:spacing w:after="0" w:line="240" w:lineRule="auto"/>
        <w:rPr>
          <w:b/>
          <w:bCs/>
        </w:rPr>
      </w:pPr>
    </w:p>
    <w:p w14:paraId="0F75FADF" w14:textId="77777777" w:rsidR="008860C2" w:rsidRDefault="008860C2" w:rsidP="00C55856">
      <w:pPr>
        <w:spacing w:after="0" w:line="240" w:lineRule="auto"/>
        <w:rPr>
          <w:b/>
          <w:bCs/>
        </w:rPr>
      </w:pPr>
    </w:p>
    <w:p w14:paraId="70CF1FCB" w14:textId="6375F8D1" w:rsidR="00F11849" w:rsidRDefault="00F11849" w:rsidP="00F11849">
      <w:pPr>
        <w:pStyle w:val="NormalWeb"/>
        <w:spacing w:after="160" w:line="252" w:lineRule="auto"/>
        <w:rPr>
          <w:rFonts w:asciiTheme="minorHAnsi" w:hAnsiTheme="minorHAnsi" w:cstheme="minorHAnsi"/>
          <w:color w:val="000000"/>
        </w:rPr>
      </w:pPr>
      <w:r w:rsidRPr="00963C3E">
        <w:rPr>
          <w:rFonts w:asciiTheme="minorHAnsi" w:hAnsiTheme="minorHAnsi" w:cstheme="minorHAnsi"/>
          <w:color w:val="000000"/>
        </w:rPr>
        <w:t xml:space="preserve">Unaprijed zahvaljujem na </w:t>
      </w:r>
      <w:r>
        <w:rPr>
          <w:rFonts w:asciiTheme="minorHAnsi" w:hAnsiTheme="minorHAnsi" w:cstheme="minorHAnsi"/>
          <w:color w:val="000000"/>
        </w:rPr>
        <w:t>objavi</w:t>
      </w:r>
      <w:r>
        <w:rPr>
          <w:rFonts w:asciiTheme="minorHAnsi" w:hAnsiTheme="minorHAnsi" w:cstheme="minorHAnsi"/>
          <w:color w:val="000000"/>
        </w:rPr>
        <w:t>.</w:t>
      </w:r>
    </w:p>
    <w:p w14:paraId="55039732" w14:textId="77777777" w:rsidR="00F11849" w:rsidRDefault="00F11849" w:rsidP="00F11849">
      <w:pPr>
        <w:pStyle w:val="NormalWeb"/>
        <w:spacing w:line="252" w:lineRule="auto"/>
        <w:rPr>
          <w:rFonts w:asciiTheme="minorHAnsi" w:hAnsiTheme="minorHAnsi" w:cstheme="minorHAnsi"/>
          <w:color w:val="000000"/>
        </w:rPr>
      </w:pPr>
    </w:p>
    <w:p w14:paraId="05CC3B19" w14:textId="77777777" w:rsidR="00F11849" w:rsidRPr="004E0AD5" w:rsidRDefault="00F11849" w:rsidP="00F11849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Lena Stojiljković</w:t>
      </w:r>
    </w:p>
    <w:p w14:paraId="0703F112" w14:textId="77777777" w:rsidR="00F11849" w:rsidRPr="004E0AD5" w:rsidRDefault="00F11849" w:rsidP="00F11849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Odnosi s medijima, Rijeka 2020</w:t>
      </w:r>
    </w:p>
    <w:p w14:paraId="3D4401DA" w14:textId="77777777" w:rsidR="00F11849" w:rsidRPr="004E0AD5" w:rsidRDefault="00F11849" w:rsidP="00F11849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hyperlink r:id="rId7" w:history="1">
        <w:r w:rsidRPr="004E0AD5">
          <w:rPr>
            <w:rStyle w:val="Hyperlink"/>
            <w:rFonts w:eastAsia="Times New Roman" w:cstheme="minorHAnsi"/>
            <w:sz w:val="20"/>
            <w:szCs w:val="20"/>
          </w:rPr>
          <w:t>lena.stojiljkovic@rijeka2020.eu</w:t>
        </w:r>
      </w:hyperlink>
    </w:p>
    <w:p w14:paraId="7507D884" w14:textId="77777777" w:rsidR="00F11849" w:rsidRPr="004E0AD5" w:rsidRDefault="00F11849" w:rsidP="00F11849">
      <w:pPr>
        <w:shd w:val="clear" w:color="auto" w:fill="FFFFFF"/>
        <w:spacing w:after="0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5F9DB85C" w14:textId="77777777" w:rsidR="00F31FB9" w:rsidRDefault="00F31FB9" w:rsidP="00C55856">
      <w:pPr>
        <w:spacing w:after="0" w:line="240" w:lineRule="auto"/>
      </w:pPr>
    </w:p>
    <w:p w14:paraId="40B6914A" w14:textId="77777777" w:rsidR="00F31FB9" w:rsidRDefault="00F31FB9" w:rsidP="00C55856">
      <w:pPr>
        <w:spacing w:after="0" w:line="240" w:lineRule="auto"/>
      </w:pPr>
    </w:p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6A173" w14:textId="77777777" w:rsidR="00CD1EA5" w:rsidRDefault="00CD1EA5" w:rsidP="00F31FB9">
      <w:pPr>
        <w:spacing w:after="0" w:line="240" w:lineRule="auto"/>
      </w:pPr>
      <w:r>
        <w:separator/>
      </w:r>
    </w:p>
  </w:endnote>
  <w:endnote w:type="continuationSeparator" w:id="0">
    <w:p w14:paraId="0BA0350B" w14:textId="77777777" w:rsidR="00CD1EA5" w:rsidRDefault="00CD1EA5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1125A" w14:textId="77777777" w:rsidR="00CD1EA5" w:rsidRDefault="00CD1EA5" w:rsidP="00F31FB9">
      <w:pPr>
        <w:spacing w:after="0" w:line="240" w:lineRule="auto"/>
      </w:pPr>
      <w:r>
        <w:separator/>
      </w:r>
    </w:p>
  </w:footnote>
  <w:footnote w:type="continuationSeparator" w:id="0">
    <w:p w14:paraId="5B08E81C" w14:textId="77777777" w:rsidR="00CD1EA5" w:rsidRDefault="00CD1EA5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E019B"/>
    <w:multiLevelType w:val="hybridMultilevel"/>
    <w:tmpl w:val="69EC06C6"/>
    <w:lvl w:ilvl="0" w:tplc="7AFED1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A53EC"/>
    <w:rsid w:val="000B34D1"/>
    <w:rsid w:val="000C4800"/>
    <w:rsid w:val="000E169C"/>
    <w:rsid w:val="000E6C95"/>
    <w:rsid w:val="00180A39"/>
    <w:rsid w:val="00203CBF"/>
    <w:rsid w:val="00216992"/>
    <w:rsid w:val="00303B92"/>
    <w:rsid w:val="0036358D"/>
    <w:rsid w:val="003703F6"/>
    <w:rsid w:val="003F296F"/>
    <w:rsid w:val="003F6DCA"/>
    <w:rsid w:val="00424AE2"/>
    <w:rsid w:val="00427BEF"/>
    <w:rsid w:val="004461E1"/>
    <w:rsid w:val="004578F8"/>
    <w:rsid w:val="004C3120"/>
    <w:rsid w:val="00635800"/>
    <w:rsid w:val="006542FE"/>
    <w:rsid w:val="00660D26"/>
    <w:rsid w:val="006C16F9"/>
    <w:rsid w:val="006D294B"/>
    <w:rsid w:val="00722991"/>
    <w:rsid w:val="007248B3"/>
    <w:rsid w:val="007A4C19"/>
    <w:rsid w:val="00851AF8"/>
    <w:rsid w:val="008860C2"/>
    <w:rsid w:val="008D4A9E"/>
    <w:rsid w:val="008F1A14"/>
    <w:rsid w:val="00947333"/>
    <w:rsid w:val="00951FAA"/>
    <w:rsid w:val="00975C93"/>
    <w:rsid w:val="009D5CCE"/>
    <w:rsid w:val="00A22DF2"/>
    <w:rsid w:val="00A66FA1"/>
    <w:rsid w:val="00AA4437"/>
    <w:rsid w:val="00AD74A9"/>
    <w:rsid w:val="00AF7269"/>
    <w:rsid w:val="00B80346"/>
    <w:rsid w:val="00BE3647"/>
    <w:rsid w:val="00C13A1F"/>
    <w:rsid w:val="00C2226A"/>
    <w:rsid w:val="00C5363A"/>
    <w:rsid w:val="00C55856"/>
    <w:rsid w:val="00CC3E6C"/>
    <w:rsid w:val="00CC62F6"/>
    <w:rsid w:val="00CD1EA5"/>
    <w:rsid w:val="00CE44AA"/>
    <w:rsid w:val="00D237AE"/>
    <w:rsid w:val="00D44AE3"/>
    <w:rsid w:val="00D45D80"/>
    <w:rsid w:val="00D46226"/>
    <w:rsid w:val="00E1629C"/>
    <w:rsid w:val="00E63B3E"/>
    <w:rsid w:val="00ED7B4A"/>
    <w:rsid w:val="00F11849"/>
    <w:rsid w:val="00F31FB9"/>
    <w:rsid w:val="00FB1B35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customStyle="1" w:styleId="xmsonormal">
    <w:name w:val="x_msonormal"/>
    <w:basedOn w:val="Normal"/>
    <w:rsid w:val="008860C2"/>
    <w:pPr>
      <w:spacing w:after="0" w:line="240" w:lineRule="auto"/>
    </w:pPr>
    <w:rPr>
      <w:rFonts w:ascii="Calibri" w:hAnsi="Calibri" w:cs="Calibri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162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635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1849"/>
    <w:pPr>
      <w:spacing w:after="0" w:line="240" w:lineRule="auto"/>
    </w:pPr>
    <w:rPr>
      <w:rFonts w:ascii="Calibri" w:hAnsi="Calibri" w:cs="Calibri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3</cp:revision>
  <dcterms:created xsi:type="dcterms:W3CDTF">2020-02-19T11:17:00Z</dcterms:created>
  <dcterms:modified xsi:type="dcterms:W3CDTF">2020-02-19T11:49:00Z</dcterms:modified>
</cp:coreProperties>
</file>