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D7B23" w14:textId="77777777" w:rsidR="00EA2740" w:rsidRDefault="005143EA" w:rsidP="00EA2740">
      <w:r w:rsidRPr="00EA2740">
        <w:t>Rijeka, 26. veljače 2020.</w:t>
      </w:r>
    </w:p>
    <w:p w14:paraId="5E7AE59B" w14:textId="4959EC6B" w:rsidR="00EA2740" w:rsidRPr="00EA2740" w:rsidRDefault="005143EA" w:rsidP="00EA2740">
      <w:pPr>
        <w:jc w:val="right"/>
      </w:pPr>
      <w:r>
        <w:rPr>
          <w:b/>
          <w:bCs/>
        </w:rPr>
        <w:t>OBJAVA ZA MEDIJE</w:t>
      </w:r>
    </w:p>
    <w:p w14:paraId="18B9FD33" w14:textId="19CFA4B5" w:rsidR="00EA2740" w:rsidRPr="00EA2740" w:rsidRDefault="006A0642" w:rsidP="00EA2740">
      <w:pPr>
        <w:jc w:val="center"/>
        <w:rPr>
          <w:b/>
          <w:bCs/>
        </w:rPr>
      </w:pPr>
      <w:r>
        <w:rPr>
          <w:b/>
          <w:bCs/>
        </w:rPr>
        <w:t xml:space="preserve">RADIONICA PRIČA O BENČIĆU </w:t>
      </w:r>
      <w:r w:rsidR="00781276">
        <w:rPr>
          <w:b/>
          <w:bCs/>
        </w:rPr>
        <w:t>UVODI NAJMLAĐE U NOVI ART KVART BENČIĆ</w:t>
      </w:r>
    </w:p>
    <w:p w14:paraId="3957E398" w14:textId="4DEE7371" w:rsidR="00781276" w:rsidRPr="00EA2740" w:rsidRDefault="00781276" w:rsidP="00EA2740">
      <w:pPr>
        <w:jc w:val="center"/>
        <w:rPr>
          <w:i/>
          <w:iCs/>
        </w:rPr>
      </w:pPr>
      <w:r>
        <w:rPr>
          <w:i/>
          <w:iCs/>
        </w:rPr>
        <w:t>Kroz igru i zabavu djeca uče o povijesti industrijske Rijeke i nastanku kompleksa bivše tvornice Rikard Benčić kao i budućnosti tog prostora</w:t>
      </w:r>
    </w:p>
    <w:p w14:paraId="06146DE9" w14:textId="729BFB71" w:rsidR="00781276" w:rsidRPr="00C96FF5" w:rsidRDefault="00974E62" w:rsidP="00EA2740">
      <w:pPr>
        <w:ind w:firstLine="708"/>
        <w:rPr>
          <w:b/>
          <w:bCs/>
        </w:rPr>
      </w:pPr>
      <w:r>
        <w:t xml:space="preserve">U sklopu </w:t>
      </w:r>
      <w:r w:rsidRPr="00C96FF5">
        <w:rPr>
          <w:b/>
          <w:bCs/>
        </w:rPr>
        <w:t>programskog pravca Dječja kuća Rijeke 2020 Europske prijestolnice kulture</w:t>
      </w:r>
      <w:r>
        <w:t xml:space="preserve">, </w:t>
      </w:r>
      <w:r w:rsidRPr="00C96FF5">
        <w:rPr>
          <w:b/>
          <w:bCs/>
        </w:rPr>
        <w:t>Vijeće mladih Benčić i Muzej moderne i suvremene umjetnosti</w:t>
      </w:r>
      <w:r>
        <w:t xml:space="preserve"> </w:t>
      </w:r>
      <w:r w:rsidR="006E28BC">
        <w:t>provode</w:t>
      </w:r>
      <w:r>
        <w:t xml:space="preserve"> </w:t>
      </w:r>
      <w:r w:rsidR="00596EF9">
        <w:t xml:space="preserve">edukativnu radionicu </w:t>
      </w:r>
      <w:r w:rsidRPr="00C96FF5">
        <w:rPr>
          <w:b/>
          <w:bCs/>
        </w:rPr>
        <w:t>Priča o Benčiću</w:t>
      </w:r>
      <w:r>
        <w:t xml:space="preserve"> koj</w:t>
      </w:r>
      <w:r w:rsidR="00596EF9">
        <w:t>a</w:t>
      </w:r>
      <w:r>
        <w:t xml:space="preserve"> na zabavan način </w:t>
      </w:r>
      <w:r w:rsidRPr="00C96FF5">
        <w:rPr>
          <w:b/>
          <w:bCs/>
        </w:rPr>
        <w:t>djeci približava nastanak kompleksa bivše tvornice Rikard Benčić</w:t>
      </w:r>
      <w:r w:rsidR="007605C9" w:rsidRPr="00C96FF5">
        <w:rPr>
          <w:b/>
          <w:bCs/>
        </w:rPr>
        <w:t>, ali i</w:t>
      </w:r>
      <w:r w:rsidR="00B339C2">
        <w:rPr>
          <w:b/>
          <w:bCs/>
        </w:rPr>
        <w:t>h</w:t>
      </w:r>
      <w:r w:rsidR="007605C9" w:rsidRPr="00C96FF5">
        <w:rPr>
          <w:b/>
          <w:bCs/>
        </w:rPr>
        <w:t xml:space="preserve"> </w:t>
      </w:r>
      <w:r w:rsidR="006E28BC">
        <w:rPr>
          <w:b/>
          <w:bCs/>
        </w:rPr>
        <w:t xml:space="preserve">upoznaje i sa </w:t>
      </w:r>
      <w:r w:rsidR="00B339C2">
        <w:rPr>
          <w:b/>
          <w:bCs/>
        </w:rPr>
        <w:t>budućom namjenom tog prostora.</w:t>
      </w:r>
    </w:p>
    <w:p w14:paraId="4C670480" w14:textId="7EBE21FA" w:rsidR="0090444F" w:rsidRDefault="0084663C" w:rsidP="00781276">
      <w:r>
        <w:t>„</w:t>
      </w:r>
      <w:r w:rsidR="000D37CC">
        <w:t>Radionica je namijenjena učenicima od 2. do 6. razreda osnovne škole koji rješavanjem jednostavnih, ali interaktivnih zadataka otkrivaju priču o nastanku kompleksa bivše tvornice Rikard Benčić, tko je bio</w:t>
      </w:r>
      <w:r w:rsidR="00553B12">
        <w:t xml:space="preserve"> taj</w:t>
      </w:r>
      <w:r w:rsidR="000D37CC">
        <w:t xml:space="preserve"> čovjek po kojem je tvornica dobila ime, kako se stare industrijske zgrade </w:t>
      </w:r>
      <w:proofErr w:type="spellStart"/>
      <w:r w:rsidR="00715F95">
        <w:t>pre</w:t>
      </w:r>
      <w:r w:rsidR="003E3D65">
        <w:t>namijenjuju</w:t>
      </w:r>
      <w:proofErr w:type="spellEnd"/>
      <w:r w:rsidR="00715F95">
        <w:t xml:space="preserve"> i postaju sjedište kulture, te koja je budućnost novog riječkog art kvarta</w:t>
      </w:r>
      <w:r>
        <w:t>.</w:t>
      </w:r>
      <w:r w:rsidR="000953D4">
        <w:t xml:space="preserve"> Učenici su podijeljeni u nekoliko grupa i svaka grupa za sebe rješava zadatke tako da se tu razvija i timski duh, a nakon svakog riješenog zadatka ispričamo im jednu kratku priču iz prošlosti kompleksa</w:t>
      </w:r>
      <w:r w:rsidR="00BE0100">
        <w:t>. P</w:t>
      </w:r>
      <w:r>
        <w:t xml:space="preserve">ričamo im i o svim sadržajima koji će se ovdje u vrlo skoroj budućnosti naći. Stavljamo </w:t>
      </w:r>
      <w:r w:rsidR="005B7386">
        <w:t>pritom</w:t>
      </w:r>
      <w:r>
        <w:t xml:space="preserve"> poseban naglasak na Dječju kuću</w:t>
      </w:r>
      <w:r w:rsidR="007C1E2C">
        <w:t xml:space="preserve"> i razne programe koji će se u njoj odvijati tijekom 2020. godine, ali i kasnije, </w:t>
      </w:r>
      <w:r>
        <w:t xml:space="preserve">budući da će ona u potpunosti biti namijenjena njima pa im je samim time i najzanimljivija“, kaže jedna </w:t>
      </w:r>
      <w:r w:rsidR="000953D4">
        <w:t>od</w:t>
      </w:r>
      <w:r>
        <w:t xml:space="preserve"> voditeljica radionice </w:t>
      </w:r>
      <w:r w:rsidRPr="00C96FF5">
        <w:rPr>
          <w:b/>
          <w:bCs/>
        </w:rPr>
        <w:t>Ivana Golob Mihić</w:t>
      </w:r>
      <w:r>
        <w:t xml:space="preserve"> iz Vijeća mladih Benčić.</w:t>
      </w:r>
    </w:p>
    <w:p w14:paraId="5F2A6C87" w14:textId="54276576" w:rsidR="00FD440E" w:rsidRDefault="00FD440E" w:rsidP="00781276">
      <w:r>
        <w:t xml:space="preserve">Kao uvod u radionicu učenici saznaju i </w:t>
      </w:r>
      <w:r w:rsidRPr="00AA3A0F">
        <w:rPr>
          <w:b/>
          <w:bCs/>
        </w:rPr>
        <w:t>što je to titula Europske prijestolnice kulture</w:t>
      </w:r>
      <w:r>
        <w:t xml:space="preserve"> </w:t>
      </w:r>
      <w:r w:rsidRPr="00AA3A0F">
        <w:rPr>
          <w:b/>
          <w:bCs/>
        </w:rPr>
        <w:t>i temeljem čega ju je Rijeka osvojila</w:t>
      </w:r>
      <w:r>
        <w:t>, ali i razne zanimljivosti iz povijesti Rijeke poput primjerice činjenice da je nekada more bilo sve do gradske ure, odnosno Starog grada, kako je Brajda dobila im</w:t>
      </w:r>
      <w:r w:rsidR="00412A73">
        <w:t>e</w:t>
      </w:r>
      <w:r>
        <w:t xml:space="preserve"> po tome što su se tamo nalazili vinogradi, kao i činjenicu da su u tvornici duhana radile</w:t>
      </w:r>
      <w:r w:rsidR="00700037">
        <w:t xml:space="preserve"> i</w:t>
      </w:r>
      <w:r>
        <w:t xml:space="preserve"> žene i da je to bio tek drug</w:t>
      </w:r>
      <w:r w:rsidR="00412A73">
        <w:t>i</w:t>
      </w:r>
      <w:r>
        <w:t xml:space="preserve"> priznati posao za žene u Rijeci, prvo priznato zanimanje bilo je krojačica.</w:t>
      </w:r>
    </w:p>
    <w:p w14:paraId="4F094CF1" w14:textId="16EF96C2" w:rsidR="00360646" w:rsidRDefault="00FE68C7" w:rsidP="00781276">
      <w:r w:rsidRPr="00C96FF5">
        <w:rPr>
          <w:b/>
          <w:bCs/>
        </w:rPr>
        <w:t>Cilj radionice je omogućiti djeci da se upoznaju i povežu s kompleksom Benčić</w:t>
      </w:r>
      <w:r>
        <w:t xml:space="preserve"> kao mjestom od povijesne, ekonomske i kulturno-društvene važnosti za život jednog grada, a budući da se </w:t>
      </w:r>
      <w:r w:rsidRPr="00C96FF5">
        <w:rPr>
          <w:b/>
          <w:bCs/>
        </w:rPr>
        <w:t>održava u prostoru Muzeja moderne i suvremene umjetnosti</w:t>
      </w:r>
      <w:r w:rsidR="000953D4">
        <w:t xml:space="preserve"> oni</w:t>
      </w:r>
      <w:r>
        <w:t xml:space="preserve"> i sami mogu vidjeti radove koji se </w:t>
      </w:r>
      <w:r w:rsidR="00106FB2">
        <w:t xml:space="preserve">trenutno </w:t>
      </w:r>
      <w:r>
        <w:t xml:space="preserve">odvijaju i time dobiti jasniju sliku o tome kako će novi riječki art kvart izgledati. </w:t>
      </w:r>
    </w:p>
    <w:p w14:paraId="7CD5641C" w14:textId="20B1684B" w:rsidR="000A00E8" w:rsidRDefault="00360646" w:rsidP="00781276">
      <w:r w:rsidRPr="00C96FF5">
        <w:rPr>
          <w:b/>
          <w:bCs/>
        </w:rPr>
        <w:t>Radionica se organizira u suradnji sa zainteresiranim školama grada Rijeke i okolnih općina riječkog prstena</w:t>
      </w:r>
      <w:r>
        <w:t>, traje dva školska sata i prikladna je za izvođenje u sklopu nastave iz različitih redovnih i/ili izbornih predmeta kao što su primjerice Povijest, Moja Rijeka, Građanski odgoj i obrazovanje i Sat razredne zajednice</w:t>
      </w:r>
      <w:r w:rsidR="00B91C44">
        <w:t>.</w:t>
      </w:r>
    </w:p>
    <w:p w14:paraId="12DD7554" w14:textId="77777777" w:rsidR="00870D11" w:rsidRDefault="008964B1" w:rsidP="00781276">
      <w:r w:rsidRPr="00C96FF5">
        <w:rPr>
          <w:b/>
          <w:bCs/>
        </w:rPr>
        <w:t>Tijekom 2020. godine bit će provedeno ukupno 28 radionica</w:t>
      </w:r>
      <w:r>
        <w:t xml:space="preserve"> koje će se provoditi u </w:t>
      </w:r>
      <w:r w:rsidRPr="00C96FF5">
        <w:rPr>
          <w:b/>
          <w:bCs/>
        </w:rPr>
        <w:t>dva ciklusa</w:t>
      </w:r>
      <w:r>
        <w:t>.</w:t>
      </w:r>
      <w:r w:rsidR="00870D11">
        <w:t xml:space="preserve"> </w:t>
      </w:r>
    </w:p>
    <w:p w14:paraId="0AB1C249" w14:textId="6D8E6BFF" w:rsidR="00EA2740" w:rsidRDefault="008964B1" w:rsidP="00781276">
      <w:r w:rsidRPr="00C96FF5">
        <w:rPr>
          <w:b/>
          <w:bCs/>
        </w:rPr>
        <w:t>Prvi se provodi od veljače do svibnja</w:t>
      </w:r>
      <w:r w:rsidR="00870D11">
        <w:t xml:space="preserve"> i u njemu će zanimljivosti o kompleksu Benčić saznati učenici osnovnih škola </w:t>
      </w:r>
      <w:proofErr w:type="spellStart"/>
      <w:r w:rsidR="00870D11">
        <w:t>Fran</w:t>
      </w:r>
      <w:proofErr w:type="spellEnd"/>
      <w:r w:rsidR="00870D11">
        <w:t xml:space="preserve"> Franković, Kantrida, Nikola Tesla, </w:t>
      </w:r>
      <w:proofErr w:type="spellStart"/>
      <w:r w:rsidR="00986C46">
        <w:t>Gelsi</w:t>
      </w:r>
      <w:proofErr w:type="spellEnd"/>
      <w:r w:rsidR="00986C46">
        <w:t>, Dolac, Centar, Zamet</w:t>
      </w:r>
      <w:r w:rsidR="008C2776">
        <w:t xml:space="preserve"> kao</w:t>
      </w:r>
      <w:r w:rsidR="00986C46">
        <w:t xml:space="preserve"> i Centar za odgoj i obrazovanje. </w:t>
      </w:r>
      <w:r w:rsidR="00986C46" w:rsidRPr="00C96FF5">
        <w:rPr>
          <w:b/>
          <w:bCs/>
        </w:rPr>
        <w:t>Drugi ciklus radionica održat će se krajem godine, točnije od rujna do prosinca</w:t>
      </w:r>
      <w:r w:rsidR="00986C46">
        <w:t>.</w:t>
      </w:r>
    </w:p>
    <w:p w14:paraId="43A45CB7" w14:textId="3896C289" w:rsidR="00EA2740" w:rsidRDefault="00EA2740" w:rsidP="00781276">
      <w:r>
        <w:t>Unaprijed zahvaljujem na objavi.</w:t>
      </w:r>
    </w:p>
    <w:p w14:paraId="3FD1032C" w14:textId="77777777" w:rsidR="00EA2740" w:rsidRDefault="00EA2740" w:rsidP="00EA2740">
      <w:pPr>
        <w:spacing w:after="0"/>
        <w:jc w:val="right"/>
        <w:rPr>
          <w:sz w:val="18"/>
          <w:szCs w:val="18"/>
        </w:rPr>
      </w:pPr>
      <w:r w:rsidRPr="00EA2740">
        <w:rPr>
          <w:sz w:val="18"/>
          <w:szCs w:val="18"/>
        </w:rPr>
        <w:t>Lena Stojiljković</w:t>
      </w:r>
      <w:r>
        <w:rPr>
          <w:sz w:val="18"/>
          <w:szCs w:val="18"/>
        </w:rPr>
        <w:t xml:space="preserve">, </w:t>
      </w:r>
      <w:r w:rsidRPr="00EA2740">
        <w:rPr>
          <w:sz w:val="18"/>
          <w:szCs w:val="18"/>
        </w:rPr>
        <w:t>Odnosi s medijima, Rijeka 2020</w:t>
      </w:r>
      <w:r>
        <w:rPr>
          <w:sz w:val="18"/>
          <w:szCs w:val="18"/>
        </w:rPr>
        <w:t xml:space="preserve">, </w:t>
      </w:r>
    </w:p>
    <w:p w14:paraId="5E2E7B92" w14:textId="36BC36C8" w:rsidR="00EA2740" w:rsidRPr="00EA2740" w:rsidRDefault="00EA2740" w:rsidP="00EA2740">
      <w:pPr>
        <w:spacing w:after="0"/>
        <w:jc w:val="right"/>
        <w:rPr>
          <w:sz w:val="18"/>
          <w:szCs w:val="18"/>
        </w:rPr>
      </w:pPr>
      <w:hyperlink r:id="rId7" w:history="1">
        <w:r w:rsidRPr="007B0246">
          <w:rPr>
            <w:rStyle w:val="Hyperlink"/>
            <w:sz w:val="18"/>
            <w:szCs w:val="18"/>
          </w:rPr>
          <w:t>lena.stojiljkovic@rijeka2020.eu</w:t>
        </w:r>
      </w:hyperlink>
      <w:r>
        <w:rPr>
          <w:sz w:val="18"/>
          <w:szCs w:val="18"/>
        </w:rPr>
        <w:t xml:space="preserve">, </w:t>
      </w:r>
      <w:r w:rsidRPr="00EA2740">
        <w:rPr>
          <w:sz w:val="18"/>
          <w:szCs w:val="18"/>
        </w:rPr>
        <w:t>Mob: +385 91 612 63 42</w:t>
      </w:r>
    </w:p>
    <w:p w14:paraId="793BB10C" w14:textId="77777777" w:rsidR="00FB41E8" w:rsidRPr="00AD74A9" w:rsidRDefault="00FB41E8" w:rsidP="00FB41E8">
      <w:bookmarkStart w:id="0" w:name="_GoBack"/>
      <w:bookmarkEnd w:id="0"/>
    </w:p>
    <w:sectPr w:rsidR="00FB41E8" w:rsidRPr="00AD74A9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2BD06" w14:textId="77777777" w:rsidR="00C97481" w:rsidRDefault="00C97481" w:rsidP="00F31FB9">
      <w:pPr>
        <w:spacing w:after="0" w:line="240" w:lineRule="auto"/>
      </w:pPr>
      <w:r>
        <w:separator/>
      </w:r>
    </w:p>
  </w:endnote>
  <w:endnote w:type="continuationSeparator" w:id="0">
    <w:p w14:paraId="6A27044F" w14:textId="77777777" w:rsidR="00C97481" w:rsidRDefault="00C97481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69740" w14:textId="77777777" w:rsidR="00C97481" w:rsidRDefault="00C97481" w:rsidP="00F31FB9">
      <w:pPr>
        <w:spacing w:after="0" w:line="240" w:lineRule="auto"/>
      </w:pPr>
      <w:r>
        <w:separator/>
      </w:r>
    </w:p>
  </w:footnote>
  <w:footnote w:type="continuationSeparator" w:id="0">
    <w:p w14:paraId="69CCD7C0" w14:textId="77777777" w:rsidR="00C97481" w:rsidRDefault="00C97481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54890"/>
    <w:rsid w:val="000953D4"/>
    <w:rsid w:val="000A00E8"/>
    <w:rsid w:val="000B34D1"/>
    <w:rsid w:val="000C4800"/>
    <w:rsid w:val="000D37CC"/>
    <w:rsid w:val="000E6C95"/>
    <w:rsid w:val="00106FB2"/>
    <w:rsid w:val="00180A39"/>
    <w:rsid w:val="00194955"/>
    <w:rsid w:val="001E23B9"/>
    <w:rsid w:val="00203CBF"/>
    <w:rsid w:val="00216992"/>
    <w:rsid w:val="002C7558"/>
    <w:rsid w:val="00303B92"/>
    <w:rsid w:val="00360646"/>
    <w:rsid w:val="003B2CD5"/>
    <w:rsid w:val="003E3D65"/>
    <w:rsid w:val="003E717C"/>
    <w:rsid w:val="003F1315"/>
    <w:rsid w:val="003F6DCA"/>
    <w:rsid w:val="00412A73"/>
    <w:rsid w:val="00424AE2"/>
    <w:rsid w:val="00427BEF"/>
    <w:rsid w:val="004578F8"/>
    <w:rsid w:val="004C2359"/>
    <w:rsid w:val="005143EA"/>
    <w:rsid w:val="00553B12"/>
    <w:rsid w:val="00596EF9"/>
    <w:rsid w:val="005B7386"/>
    <w:rsid w:val="00611BFF"/>
    <w:rsid w:val="00616830"/>
    <w:rsid w:val="006542FE"/>
    <w:rsid w:val="00660D26"/>
    <w:rsid w:val="006A0642"/>
    <w:rsid w:val="006A2BEF"/>
    <w:rsid w:val="006C16F9"/>
    <w:rsid w:val="006D19F6"/>
    <w:rsid w:val="006E28BC"/>
    <w:rsid w:val="006F75EF"/>
    <w:rsid w:val="00700037"/>
    <w:rsid w:val="00715F95"/>
    <w:rsid w:val="00722991"/>
    <w:rsid w:val="007248B3"/>
    <w:rsid w:val="007605C9"/>
    <w:rsid w:val="00781276"/>
    <w:rsid w:val="007C1E2C"/>
    <w:rsid w:val="00821C3F"/>
    <w:rsid w:val="0084663C"/>
    <w:rsid w:val="00851AF8"/>
    <w:rsid w:val="00870D11"/>
    <w:rsid w:val="008964B1"/>
    <w:rsid w:val="008C2776"/>
    <w:rsid w:val="008F1A14"/>
    <w:rsid w:val="008F1E25"/>
    <w:rsid w:val="00903336"/>
    <w:rsid w:val="0090444F"/>
    <w:rsid w:val="00911B46"/>
    <w:rsid w:val="00974E62"/>
    <w:rsid w:val="00986C46"/>
    <w:rsid w:val="009D443D"/>
    <w:rsid w:val="00A66FA1"/>
    <w:rsid w:val="00A73786"/>
    <w:rsid w:val="00A9425F"/>
    <w:rsid w:val="00AA3A0F"/>
    <w:rsid w:val="00AA4437"/>
    <w:rsid w:val="00AD74A9"/>
    <w:rsid w:val="00AF3E1C"/>
    <w:rsid w:val="00AF5CA0"/>
    <w:rsid w:val="00AF7269"/>
    <w:rsid w:val="00B339C2"/>
    <w:rsid w:val="00B80346"/>
    <w:rsid w:val="00B91C44"/>
    <w:rsid w:val="00BE0100"/>
    <w:rsid w:val="00BF0C89"/>
    <w:rsid w:val="00C053C9"/>
    <w:rsid w:val="00C13A1F"/>
    <w:rsid w:val="00C81CDA"/>
    <w:rsid w:val="00C96FF5"/>
    <w:rsid w:val="00C97481"/>
    <w:rsid w:val="00CC62F6"/>
    <w:rsid w:val="00CE44AA"/>
    <w:rsid w:val="00D44AE3"/>
    <w:rsid w:val="00D46226"/>
    <w:rsid w:val="00DB61E5"/>
    <w:rsid w:val="00EA2740"/>
    <w:rsid w:val="00EB5B44"/>
    <w:rsid w:val="00EC067A"/>
    <w:rsid w:val="00ED7B4A"/>
    <w:rsid w:val="00F31FB9"/>
    <w:rsid w:val="00FB41E8"/>
    <w:rsid w:val="00FD440E"/>
    <w:rsid w:val="00FE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27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2</TotalTime>
  <Pages>1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3</cp:revision>
  <dcterms:created xsi:type="dcterms:W3CDTF">2020-02-26T09:24:00Z</dcterms:created>
  <dcterms:modified xsi:type="dcterms:W3CDTF">2020-02-26T09:26:00Z</dcterms:modified>
</cp:coreProperties>
</file>