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F82D7" w14:textId="7F5B55E4" w:rsidR="004578F8" w:rsidRDefault="00C2204D" w:rsidP="004578F8">
      <w:pPr>
        <w:rPr>
          <w:b/>
          <w:bCs/>
        </w:rPr>
      </w:pPr>
      <w:r>
        <w:rPr>
          <w:b/>
          <w:bCs/>
        </w:rPr>
        <w:t>Rijeka, 7. veljače, 2020.</w:t>
      </w:r>
    </w:p>
    <w:p w14:paraId="6DFB1758" w14:textId="78578413" w:rsidR="00C2204D" w:rsidRDefault="00C2204D" w:rsidP="00C2204D">
      <w:pPr>
        <w:jc w:val="right"/>
        <w:rPr>
          <w:b/>
          <w:bCs/>
        </w:rPr>
      </w:pPr>
      <w:r>
        <w:rPr>
          <w:b/>
          <w:bCs/>
        </w:rPr>
        <w:t xml:space="preserve">OBJAVA ZA </w:t>
      </w:r>
      <w:r w:rsidR="00DC2EF4">
        <w:rPr>
          <w:b/>
          <w:bCs/>
        </w:rPr>
        <w:t>MEDIJE</w:t>
      </w:r>
    </w:p>
    <w:p w14:paraId="2FDBB066" w14:textId="5B7D10B9" w:rsidR="00C2204D" w:rsidRDefault="00C2204D" w:rsidP="00C2204D">
      <w:pPr>
        <w:jc w:val="center"/>
        <w:rPr>
          <w:b/>
          <w:bCs/>
        </w:rPr>
      </w:pPr>
      <w:r>
        <w:rPr>
          <w:b/>
          <w:bCs/>
        </w:rPr>
        <w:t>KAKO DJECA MOGU POMOĆI PTICAMA U GRADU?</w:t>
      </w:r>
    </w:p>
    <w:p w14:paraId="67F7800B" w14:textId="1CF802FC" w:rsidR="00C2204D" w:rsidRDefault="00C2204D" w:rsidP="00C2204D">
      <w:pPr>
        <w:rPr>
          <w:b/>
          <w:bCs/>
        </w:rPr>
      </w:pPr>
    </w:p>
    <w:p w14:paraId="719740FB" w14:textId="7F75A866" w:rsidR="00C2204D" w:rsidRDefault="00F0778C" w:rsidP="00C2204D">
      <w:r w:rsidRPr="00A26B57">
        <w:rPr>
          <w:b/>
          <w:bCs/>
        </w:rPr>
        <w:t>Učenici trećih i četvrtih razreda osnovnih škola Nikola Tesla i Dolac</w:t>
      </w:r>
      <w:r>
        <w:t xml:space="preserve"> sudjelovali su u </w:t>
      </w:r>
      <w:proofErr w:type="spellStart"/>
      <w:r>
        <w:t>RiHubu</w:t>
      </w:r>
      <w:proofErr w:type="spellEnd"/>
      <w:r>
        <w:t xml:space="preserve"> na predavanju </w:t>
      </w:r>
      <w:r w:rsidRPr="00A26B57">
        <w:rPr>
          <w:b/>
          <w:bCs/>
        </w:rPr>
        <w:t>Kako djeca mogu pomoći pticama u gradu?</w:t>
      </w:r>
      <w:r>
        <w:t xml:space="preserve"> </w:t>
      </w:r>
      <w:r w:rsidR="00A26B57">
        <w:t>k</w:t>
      </w:r>
      <w:r w:rsidR="00885588">
        <w:t xml:space="preserve">ojeg je održao </w:t>
      </w:r>
      <w:r w:rsidR="00885588" w:rsidRPr="00A26B57">
        <w:rPr>
          <w:b/>
          <w:bCs/>
        </w:rPr>
        <w:t>ornitolog dr.sc. Goran Sušić</w:t>
      </w:r>
      <w:r w:rsidR="00885588">
        <w:t>.</w:t>
      </w:r>
      <w:bookmarkStart w:id="0" w:name="_GoBack"/>
      <w:bookmarkEnd w:id="0"/>
    </w:p>
    <w:p w14:paraId="384F7778" w14:textId="7A543219" w:rsidR="00885588" w:rsidRPr="00890E02" w:rsidRDefault="00885588" w:rsidP="00C2204D">
      <w:pPr>
        <w:rPr>
          <w:b/>
          <w:bCs/>
        </w:rPr>
      </w:pPr>
      <w:r>
        <w:t xml:space="preserve">Predavanje je održano u sklopu projekta </w:t>
      </w:r>
      <w:r w:rsidRPr="00A26B57">
        <w:rPr>
          <w:b/>
          <w:bCs/>
        </w:rPr>
        <w:t>Tematski park Ginko</w:t>
      </w:r>
      <w:r>
        <w:t xml:space="preserve"> koji se provodi u sklopu sudioničkog programa </w:t>
      </w:r>
      <w:r w:rsidRPr="00A26B57">
        <w:rPr>
          <w:b/>
          <w:bCs/>
        </w:rPr>
        <w:t>Zeleni val Europske prijestolnice kulture</w:t>
      </w:r>
      <w:r>
        <w:t xml:space="preserve">, a provodi ga </w:t>
      </w:r>
      <w:r w:rsidRPr="00A26B57">
        <w:rPr>
          <w:b/>
          <w:bCs/>
        </w:rPr>
        <w:t>neformalna inicijativa Kvart za 5</w:t>
      </w:r>
      <w:r w:rsidR="00B205A7">
        <w:t xml:space="preserve"> </w:t>
      </w:r>
      <w:r w:rsidR="00B205A7" w:rsidRPr="00890E02">
        <w:rPr>
          <w:b/>
          <w:bCs/>
        </w:rPr>
        <w:t>u suradnji s osnovnom školom Nikola Tesla i dr.sc. Goranom Sušićem.</w:t>
      </w:r>
    </w:p>
    <w:p w14:paraId="4DC303E7" w14:textId="2030C51F" w:rsidR="000F5AD8" w:rsidRDefault="005B52CB" w:rsidP="00C2204D">
      <w:r>
        <w:t xml:space="preserve">U sklopu projekta Tematski park Ginko, početkom siječnja na području Školjića i Starog grada </w:t>
      </w:r>
      <w:r w:rsidRPr="00A26B57">
        <w:rPr>
          <w:b/>
          <w:bCs/>
        </w:rPr>
        <w:t>postavljeno je 30 kućica za različite vrste ptica</w:t>
      </w:r>
      <w:r>
        <w:t xml:space="preserve"> koje obitavaju na području Rijeke, a svaka je prilagođena točno određenoj vrsti ptica. Kućice su numerirane, </w:t>
      </w:r>
      <w:r w:rsidR="00E73E24" w:rsidRPr="00890E02">
        <w:rPr>
          <w:b/>
          <w:bCs/>
        </w:rPr>
        <w:t>izradio ih je arhitekt i stolar Ivan Juretić</w:t>
      </w:r>
      <w:r w:rsidR="00E73E24">
        <w:t xml:space="preserve">, </w:t>
      </w:r>
      <w:r w:rsidRPr="00890E02">
        <w:rPr>
          <w:b/>
          <w:bCs/>
        </w:rPr>
        <w:t>a brojeve na njima bojala su djeca trećih razreda Osnovne škole Nikola Tesla</w:t>
      </w:r>
      <w:r>
        <w:t xml:space="preserve"> koja su i sudjelovala na ovom predavanju.</w:t>
      </w:r>
    </w:p>
    <w:p w14:paraId="4C4F4FAC" w14:textId="77535C43" w:rsidR="000F5AD8" w:rsidRDefault="000F5AD8" w:rsidP="00C2204D">
      <w:r>
        <w:t xml:space="preserve">„Učenici su na predavanju mogli saznati koje ptice obitavaju na ovom našem području i za koje smo vrste ptica postavili kućice. Sva ona djeca koja žele hraniti ptice mogla su saznati koju hranu im treba ostavljati, kako hranilice za ptice moraju izgledati i gdje bi trebale biti postavljene, ali i kako je to odgovornost jer se pticama hrana mora ostavljati svaki dan. Na predavanju je bilo riječi i o </w:t>
      </w:r>
      <w:r w:rsidR="007F77F3">
        <w:t>problemu smeća kojeg ljudi stvaraju, a koje privlači galebove koji su opasnost za manje ptice. U svakom slučaju, vjerujem kako je djeci ovo predavanje bila dobra podloga da se zainteresiraju za važnost ptica u našem ekosustavu</w:t>
      </w:r>
      <w:r>
        <w:t>“</w:t>
      </w:r>
      <w:r w:rsidR="007F77F3">
        <w:t xml:space="preserve">, istaknula je idejna začetnica i voditeljica projekta, arhitektica </w:t>
      </w:r>
      <w:r w:rsidR="007F77F3" w:rsidRPr="00890E02">
        <w:rPr>
          <w:b/>
          <w:bCs/>
        </w:rPr>
        <w:t>Dragica Vukelić</w:t>
      </w:r>
      <w:r w:rsidR="005F3D74">
        <w:t xml:space="preserve"> koja je dodala kako će s učenicima tijekom veljače obići i lokacije na kojima su kućice za ptice u sklopu projekta i postavljene.</w:t>
      </w:r>
    </w:p>
    <w:p w14:paraId="0459ED3E" w14:textId="3DD9F325" w:rsidR="00126A34" w:rsidRPr="0058794F" w:rsidRDefault="005F3D74" w:rsidP="00C2204D">
      <w:pPr>
        <w:rPr>
          <w:b/>
          <w:bCs/>
        </w:rPr>
      </w:pPr>
      <w:r w:rsidRPr="00890E02">
        <w:rPr>
          <w:b/>
          <w:bCs/>
        </w:rPr>
        <w:t>U planu je da se krajem veljače pokrene i internetska platforma</w:t>
      </w:r>
      <w:r>
        <w:t xml:space="preserve"> </w:t>
      </w:r>
      <w:r w:rsidR="00126A34" w:rsidRPr="00F2376F">
        <w:rPr>
          <w:b/>
          <w:bCs/>
        </w:rPr>
        <w:t>na kojoj će se moći pratiti razvoj projekta</w:t>
      </w:r>
      <w:r w:rsidR="00126A34">
        <w:t>, pronaći evidentirane sve prazne kućice za ptice koje će se ukoliko se određena vrsta ptice ne useli premjestiti na drugu lokaciju. Također biti će moguće pratiti i jesu li ptice odnosno koje vrste došle u za njih namijenjene kućice.</w:t>
      </w:r>
      <w:r>
        <w:t xml:space="preserve"> </w:t>
      </w:r>
      <w:r w:rsidRPr="0058794F">
        <w:rPr>
          <w:b/>
          <w:bCs/>
        </w:rPr>
        <w:t>Internetsku platformu izradio je Davor Pasarić iz Kreativnog Odjela.</w:t>
      </w:r>
    </w:p>
    <w:p w14:paraId="793BB10C" w14:textId="77777777" w:rsidR="00FB41E8" w:rsidRPr="00AD74A9" w:rsidRDefault="00FB41E8" w:rsidP="00FB41E8"/>
    <w:p w14:paraId="5F9DB85C" w14:textId="77777777" w:rsidR="00F31FB9" w:rsidRDefault="00F31FB9"/>
    <w:p w14:paraId="324656BE" w14:textId="336DC08A" w:rsidR="00DC2EF4" w:rsidRDefault="00DC2EF4" w:rsidP="00DC2EF4">
      <w:bookmarkStart w:id="1" w:name="_Hlk26265447"/>
      <w:bookmarkStart w:id="2" w:name="_Hlk31980134"/>
      <w:r w:rsidRPr="00505941">
        <w:t>Unaprijed zahvaljujem na objavi i srdačno vas pozdravljam</w:t>
      </w:r>
      <w:bookmarkEnd w:id="1"/>
      <w:r>
        <w:t>.</w:t>
      </w:r>
    </w:p>
    <w:bookmarkEnd w:id="2"/>
    <w:p w14:paraId="14803C49" w14:textId="77777777" w:rsidR="00DC2EF4" w:rsidRPr="00505941" w:rsidRDefault="00DC2EF4" w:rsidP="00DC2EF4"/>
    <w:p w14:paraId="4F7A901D" w14:textId="77777777" w:rsidR="00DC2EF4" w:rsidRPr="00447980" w:rsidRDefault="00DC2EF4" w:rsidP="00DC2EF4">
      <w:pPr>
        <w:jc w:val="right"/>
        <w:rPr>
          <w:rFonts w:cs="Calibri"/>
        </w:rPr>
      </w:pPr>
      <w:r w:rsidRPr="00447980">
        <w:rPr>
          <w:rFonts w:cs="Calibri"/>
          <w:b/>
          <w:u w:val="single"/>
        </w:rPr>
        <w:t>Rijeka 2020</w:t>
      </w:r>
    </w:p>
    <w:p w14:paraId="2BF78140" w14:textId="77777777" w:rsidR="00DC2EF4" w:rsidRPr="00447980" w:rsidRDefault="00DC2EF4" w:rsidP="00DC2EF4">
      <w:pPr>
        <w:jc w:val="right"/>
        <w:rPr>
          <w:rFonts w:cs="Calibri"/>
        </w:rPr>
      </w:pPr>
      <w:r w:rsidRPr="00447980">
        <w:rPr>
          <w:rFonts w:cs="Calibri"/>
        </w:rPr>
        <w:t>Odnosi s medijima - Nela Simić</w:t>
      </w:r>
    </w:p>
    <w:p w14:paraId="5126507C" w14:textId="77777777" w:rsidR="00DC2EF4" w:rsidRPr="000468CC" w:rsidRDefault="00DC2EF4" w:rsidP="00DC2EF4">
      <w:pPr>
        <w:jc w:val="right"/>
        <w:rPr>
          <w:rFonts w:cs="Calibri"/>
        </w:rPr>
      </w:pPr>
      <w:hyperlink r:id="rId6" w:history="1">
        <w:r w:rsidRPr="00B10D14">
          <w:rPr>
            <w:rStyle w:val="Hyperlink"/>
            <w:rFonts w:eastAsia="Yu Mincho" w:cs="Calibri"/>
          </w:rPr>
          <w:t>nela.simic@rijeka2020.eu</w:t>
        </w:r>
      </w:hyperlink>
      <w:r w:rsidRPr="00447980">
        <w:rPr>
          <w:rFonts w:eastAsia="Yu Mincho" w:cs="Calibri"/>
        </w:rPr>
        <w:t xml:space="preserve">, </w:t>
      </w:r>
      <w:r w:rsidRPr="00447980">
        <w:rPr>
          <w:rFonts w:cs="Calibri"/>
        </w:rPr>
        <w:t>M. 092 188 4118</w:t>
      </w:r>
    </w:p>
    <w:p w14:paraId="40B6914A" w14:textId="77777777" w:rsidR="00F31FB9" w:rsidRDefault="00F31FB9"/>
    <w:sectPr w:rsidR="00F31FB9" w:rsidSect="00203CBF">
      <w:headerReference w:type="default" r:id="rId7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09822" w14:textId="77777777" w:rsidR="0062370A" w:rsidRDefault="0062370A" w:rsidP="00F31FB9">
      <w:pPr>
        <w:spacing w:after="0" w:line="240" w:lineRule="auto"/>
      </w:pPr>
      <w:r>
        <w:separator/>
      </w:r>
    </w:p>
  </w:endnote>
  <w:endnote w:type="continuationSeparator" w:id="0">
    <w:p w14:paraId="7869D431" w14:textId="77777777" w:rsidR="0062370A" w:rsidRDefault="0062370A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D6816" w14:textId="77777777" w:rsidR="0062370A" w:rsidRDefault="0062370A" w:rsidP="00F31FB9">
      <w:pPr>
        <w:spacing w:after="0" w:line="240" w:lineRule="auto"/>
      </w:pPr>
      <w:r>
        <w:separator/>
      </w:r>
    </w:p>
  </w:footnote>
  <w:footnote w:type="continuationSeparator" w:id="0">
    <w:p w14:paraId="76CEC985" w14:textId="77777777" w:rsidR="0062370A" w:rsidRDefault="0062370A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C4800"/>
    <w:rsid w:val="000E6C95"/>
    <w:rsid w:val="000F5AD8"/>
    <w:rsid w:val="00126A34"/>
    <w:rsid w:val="0017605C"/>
    <w:rsid w:val="00180A39"/>
    <w:rsid w:val="00203CBF"/>
    <w:rsid w:val="003B49A9"/>
    <w:rsid w:val="003F6DCA"/>
    <w:rsid w:val="00424AE2"/>
    <w:rsid w:val="00427BEF"/>
    <w:rsid w:val="004578F8"/>
    <w:rsid w:val="00574F21"/>
    <w:rsid w:val="0058794F"/>
    <w:rsid w:val="005B52CB"/>
    <w:rsid w:val="005F3D74"/>
    <w:rsid w:val="0062370A"/>
    <w:rsid w:val="006542FE"/>
    <w:rsid w:val="006C16F9"/>
    <w:rsid w:val="007248B3"/>
    <w:rsid w:val="007F77F3"/>
    <w:rsid w:val="00885588"/>
    <w:rsid w:val="00890E02"/>
    <w:rsid w:val="008F1A14"/>
    <w:rsid w:val="00A25603"/>
    <w:rsid w:val="00A26B57"/>
    <w:rsid w:val="00A66FA1"/>
    <w:rsid w:val="00A8087A"/>
    <w:rsid w:val="00AD74A9"/>
    <w:rsid w:val="00B205A7"/>
    <w:rsid w:val="00C2204D"/>
    <w:rsid w:val="00CE44AA"/>
    <w:rsid w:val="00D44AE3"/>
    <w:rsid w:val="00D46226"/>
    <w:rsid w:val="00DC2EF4"/>
    <w:rsid w:val="00E73E24"/>
    <w:rsid w:val="00EA1F9C"/>
    <w:rsid w:val="00F0778C"/>
    <w:rsid w:val="00F2376F"/>
    <w:rsid w:val="00F31FB9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character" w:styleId="Hyperlink">
    <w:name w:val="Hyperlink"/>
    <w:basedOn w:val="DefaultParagraphFont"/>
    <w:uiPriority w:val="99"/>
    <w:unhideWhenUsed/>
    <w:rsid w:val="00DC2E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Nela Simić</cp:lastModifiedBy>
  <cp:revision>2</cp:revision>
  <dcterms:created xsi:type="dcterms:W3CDTF">2020-02-07T14:02:00Z</dcterms:created>
  <dcterms:modified xsi:type="dcterms:W3CDTF">2020-02-07T14:02:00Z</dcterms:modified>
</cp:coreProperties>
</file>