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01F95" w14:textId="41FD1E9E" w:rsidR="00FB41E8" w:rsidRDefault="009878CC" w:rsidP="006542FE">
      <w:pPr>
        <w:rPr>
          <w:b/>
          <w:bCs/>
        </w:rPr>
      </w:pPr>
      <w:r>
        <w:rPr>
          <w:b/>
          <w:bCs/>
        </w:rPr>
        <w:t>Rijeka, 5. veljače, 2020.</w:t>
      </w:r>
    </w:p>
    <w:p w14:paraId="268C769B" w14:textId="474A9B64" w:rsidR="009878CC" w:rsidRDefault="009878CC" w:rsidP="009878CC">
      <w:pPr>
        <w:jc w:val="right"/>
        <w:rPr>
          <w:b/>
          <w:bCs/>
        </w:rPr>
      </w:pPr>
      <w:r>
        <w:rPr>
          <w:b/>
          <w:bCs/>
        </w:rPr>
        <w:t>OBJAVA ZA WEB</w:t>
      </w:r>
    </w:p>
    <w:p w14:paraId="14383894" w14:textId="1FDB48C6" w:rsidR="009878CC" w:rsidRDefault="00B632E1" w:rsidP="009878CC">
      <w:pPr>
        <w:jc w:val="center"/>
        <w:rPr>
          <w:b/>
          <w:bCs/>
        </w:rPr>
      </w:pPr>
      <w:r>
        <w:rPr>
          <w:b/>
          <w:bCs/>
        </w:rPr>
        <w:t>EKOREGIJA KOSTRENA ORGANIZIRALA DRUŽENJE U KOSTRENSKOM DNEVNOM BORAVKU</w:t>
      </w:r>
    </w:p>
    <w:p w14:paraId="67B9B84F" w14:textId="5AE09C2C" w:rsidR="009878CC" w:rsidRDefault="009878CC" w:rsidP="009878CC">
      <w:pPr>
        <w:jc w:val="center"/>
        <w:rPr>
          <w:b/>
          <w:bCs/>
        </w:rPr>
      </w:pPr>
    </w:p>
    <w:p w14:paraId="75D41CEC" w14:textId="215FD372" w:rsidR="009878CC" w:rsidRDefault="009878CC" w:rsidP="009878CC">
      <w:r>
        <w:t xml:space="preserve">U ugodnoj atmosferi </w:t>
      </w:r>
      <w:r w:rsidRPr="00526CF0">
        <w:rPr>
          <w:b/>
          <w:bCs/>
        </w:rPr>
        <w:t>Dnevnog boravka susjedstva Kostrena</w:t>
      </w:r>
      <w:r>
        <w:t xml:space="preserve">, jednog od </w:t>
      </w:r>
      <w:r w:rsidRPr="00526CF0">
        <w:rPr>
          <w:b/>
          <w:bCs/>
        </w:rPr>
        <w:t>27 susjedstava Europske prijestolnice kulture</w:t>
      </w:r>
      <w:r>
        <w:t xml:space="preserve">, održano je predstavljanje </w:t>
      </w:r>
      <w:r w:rsidRPr="00526CF0">
        <w:rPr>
          <w:b/>
          <w:bCs/>
        </w:rPr>
        <w:t xml:space="preserve">udruge </w:t>
      </w:r>
      <w:proofErr w:type="spellStart"/>
      <w:r w:rsidRPr="00526CF0">
        <w:rPr>
          <w:b/>
          <w:bCs/>
        </w:rPr>
        <w:t>Ekoregija</w:t>
      </w:r>
      <w:proofErr w:type="spellEnd"/>
      <w:r w:rsidRPr="00526CF0">
        <w:rPr>
          <w:b/>
          <w:bCs/>
        </w:rPr>
        <w:t xml:space="preserve"> Kostrena</w:t>
      </w:r>
      <w:r>
        <w:t>.</w:t>
      </w:r>
    </w:p>
    <w:p w14:paraId="743F7A60" w14:textId="1ED36B6E" w:rsidR="009878CC" w:rsidRDefault="00424684" w:rsidP="009878CC">
      <w:r>
        <w:t xml:space="preserve">„Ovaj mali, ali ugodan prostor za druženje pozitivna je stvar za Kostrenu i njezinu budućnost. Dobili smo jedan intiman prostor u kojem vjerujem da ćemo se nastaviti družiti i dalje“, rekla je u uvodu novoizabrana predsjednica udruge </w:t>
      </w:r>
      <w:r w:rsidRPr="00526CF0">
        <w:rPr>
          <w:b/>
          <w:bCs/>
        </w:rPr>
        <w:t>Ljiljana Opančar</w:t>
      </w:r>
      <w:r>
        <w:t xml:space="preserve"> nakon čega je dala riječ dosadašnjem predsjedniku </w:t>
      </w:r>
      <w:r w:rsidR="004F534C" w:rsidRPr="00526CF0">
        <w:rPr>
          <w:b/>
          <w:bCs/>
        </w:rPr>
        <w:t>Miljenku Štokiću</w:t>
      </w:r>
      <w:r w:rsidR="004F534C">
        <w:t xml:space="preserve">. Budući da je tematika Dnevnog boravka susjedstva Kostrena </w:t>
      </w:r>
      <w:r w:rsidR="004F534C" w:rsidRPr="00D349B6">
        <w:rPr>
          <w:b/>
          <w:bCs/>
        </w:rPr>
        <w:t>pomorci i pomorstvo</w:t>
      </w:r>
      <w:r w:rsidR="004F534C">
        <w:t>, Štokić je okupljenima ispričao iskustvo članova udruge iz 201</w:t>
      </w:r>
      <w:r w:rsidR="000332CD">
        <w:t>5</w:t>
      </w:r>
      <w:r w:rsidR="004F534C">
        <w:t xml:space="preserve">. godine kada su u </w:t>
      </w:r>
      <w:proofErr w:type="spellStart"/>
      <w:r w:rsidR="004F534C">
        <w:t>kostrenskom</w:t>
      </w:r>
      <w:proofErr w:type="spellEnd"/>
      <w:r w:rsidR="004F534C">
        <w:t xml:space="preserve"> Rasadniku posadili 1000 sadnica lavande, 200 sadnica ružmarina i dvije masline stare deset godina, a u pomoć su im došli marinci, pripadnici američke šeste flote</w:t>
      </w:r>
      <w:r w:rsidR="00D349B6">
        <w:t xml:space="preserve"> čiji je brod</w:t>
      </w:r>
      <w:r w:rsidR="004F534C">
        <w:t xml:space="preserve"> tada bili na remontu u brodogradilištu Viktor Lenac.</w:t>
      </w:r>
    </w:p>
    <w:p w14:paraId="0C9769D8" w14:textId="22750E6A" w:rsidR="004F534C" w:rsidRDefault="00A15B6A" w:rsidP="009878CC">
      <w:r>
        <w:t xml:space="preserve">„Američki marinci imaju taj običaj na neki aktivan način pomoći lokalnoj zajednici u kojoj borave neko duže vrijeme. Njihovi predstavnici stupili su u kontakt s našom Turističkom zajednicom i tako je ta suradnja i realizirana. Bilo je to jedno ugodno druženje i zahvaljujući </w:t>
      </w:r>
      <w:r w:rsidR="00103DF7">
        <w:t>njihovoj pomoći</w:t>
      </w:r>
      <w:r>
        <w:t xml:space="preserve"> posao je bio obavljen u jednom danu. Vjerujem da smo im mi </w:t>
      </w:r>
      <w:proofErr w:type="spellStart"/>
      <w:r>
        <w:t>Kostrenjani</w:t>
      </w:r>
      <w:proofErr w:type="spellEnd"/>
      <w:r>
        <w:t xml:space="preserve"> bili dobri domaćini budući da je zapovjednik šeste američke flote za naše medije koji su popratili akciju istaknuo kako je Kostrena ima bogatu kulturu, </w:t>
      </w:r>
      <w:r w:rsidR="00103DF7">
        <w:t xml:space="preserve">vrijedne </w:t>
      </w:r>
      <w:r>
        <w:t xml:space="preserve">ljude i </w:t>
      </w:r>
      <w:r w:rsidR="00103DF7">
        <w:t xml:space="preserve">prekrasnu </w:t>
      </w:r>
      <w:r>
        <w:t xml:space="preserve">prirodu i kako im je drago što su mogli sudjelovati u jednom lokalnom projektu“, istaknuo je </w:t>
      </w:r>
      <w:r w:rsidRPr="00526CF0">
        <w:rPr>
          <w:b/>
          <w:bCs/>
        </w:rPr>
        <w:t>Štokić</w:t>
      </w:r>
      <w:r>
        <w:t>.</w:t>
      </w:r>
    </w:p>
    <w:p w14:paraId="42A53FC4" w14:textId="5DD170BE" w:rsidR="00A15B6A" w:rsidRDefault="00673067" w:rsidP="009878CC">
      <w:r>
        <w:t xml:space="preserve">Ideja udruge </w:t>
      </w:r>
      <w:proofErr w:type="spellStart"/>
      <w:r>
        <w:t>Ekoregija</w:t>
      </w:r>
      <w:proofErr w:type="spellEnd"/>
      <w:r>
        <w:t xml:space="preserve"> Kostrena je uključivanje svih ljudi u aktivnosti vezane uz okoliš s temeljnim ciljem vraćanja prirodi uzgojem hrane i biljaka te predstavljanje </w:t>
      </w:r>
      <w:proofErr w:type="spellStart"/>
      <w:r>
        <w:t>kostrenskog</w:t>
      </w:r>
      <w:proofErr w:type="spellEnd"/>
      <w:r>
        <w:t xml:space="preserve"> Rasadnika kao primjer svima koji imaju vrtove i balkone, a sve u svrhu zaštite i očuvanja okoliša.</w:t>
      </w:r>
    </w:p>
    <w:p w14:paraId="46DF07F5" w14:textId="24ED821F" w:rsidR="00DB726F" w:rsidRPr="009878CC" w:rsidRDefault="00DB726F" w:rsidP="009878CC">
      <w:r>
        <w:t xml:space="preserve">Predavanje udruge </w:t>
      </w:r>
      <w:proofErr w:type="spellStart"/>
      <w:r>
        <w:t>Ekoregija</w:t>
      </w:r>
      <w:proofErr w:type="spellEnd"/>
      <w:r>
        <w:t xml:space="preserve"> Kostrena okupilo je mnoge zainteresirane, Dnevni boravak je bio ispunjen do posljednjeg mjesta, a svi posjetitelji, ljubitelji sadnje, ekologije i bilja iskoristiti su priliku za razgovor i razmjenu iskustva i to u ugodnoj i opuštenoj atmosferi kakva i priliči jednom dnevnom boravku. </w:t>
      </w:r>
      <w:bookmarkStart w:id="0" w:name="_GoBack"/>
      <w:bookmarkEnd w:id="0"/>
    </w:p>
    <w:p w14:paraId="793BB10C" w14:textId="77777777" w:rsidR="00FB41E8" w:rsidRPr="00AD74A9" w:rsidRDefault="00FB41E8" w:rsidP="00FB41E8"/>
    <w:p w14:paraId="5F9DB85C" w14:textId="77777777" w:rsidR="00F31FB9" w:rsidRDefault="00F31FB9"/>
    <w:p w14:paraId="40B6914A" w14:textId="77777777" w:rsidR="00F31FB9" w:rsidRDefault="00F31FB9"/>
    <w:sectPr w:rsidR="00F31FB9" w:rsidSect="00203CBF">
      <w:headerReference w:type="default" r:id="rId6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34D35" w14:textId="77777777" w:rsidR="00FF0ACD" w:rsidRDefault="00FF0ACD" w:rsidP="00F31FB9">
      <w:pPr>
        <w:spacing w:after="0" w:line="240" w:lineRule="auto"/>
      </w:pPr>
      <w:r>
        <w:separator/>
      </w:r>
    </w:p>
  </w:endnote>
  <w:endnote w:type="continuationSeparator" w:id="0">
    <w:p w14:paraId="611FE7D9" w14:textId="77777777" w:rsidR="00FF0ACD" w:rsidRDefault="00FF0ACD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65030" w14:textId="77777777" w:rsidR="00FF0ACD" w:rsidRDefault="00FF0ACD" w:rsidP="00F31FB9">
      <w:pPr>
        <w:spacing w:after="0" w:line="240" w:lineRule="auto"/>
      </w:pPr>
      <w:r>
        <w:separator/>
      </w:r>
    </w:p>
  </w:footnote>
  <w:footnote w:type="continuationSeparator" w:id="0">
    <w:p w14:paraId="05BE0C6E" w14:textId="77777777" w:rsidR="00FF0ACD" w:rsidRDefault="00FF0ACD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332CD"/>
    <w:rsid w:val="000C4800"/>
    <w:rsid w:val="000E6C95"/>
    <w:rsid w:val="00103DF7"/>
    <w:rsid w:val="00180A39"/>
    <w:rsid w:val="00203CBF"/>
    <w:rsid w:val="00424684"/>
    <w:rsid w:val="00424AE2"/>
    <w:rsid w:val="00427BEF"/>
    <w:rsid w:val="004D766C"/>
    <w:rsid w:val="004F534C"/>
    <w:rsid w:val="00526CF0"/>
    <w:rsid w:val="005856D3"/>
    <w:rsid w:val="006542FE"/>
    <w:rsid w:val="00673067"/>
    <w:rsid w:val="006C16F9"/>
    <w:rsid w:val="007248B3"/>
    <w:rsid w:val="008F1A14"/>
    <w:rsid w:val="009878CC"/>
    <w:rsid w:val="00A15B6A"/>
    <w:rsid w:val="00A66FA1"/>
    <w:rsid w:val="00AD74A9"/>
    <w:rsid w:val="00B632E1"/>
    <w:rsid w:val="00D349B6"/>
    <w:rsid w:val="00D44AE3"/>
    <w:rsid w:val="00DB726F"/>
    <w:rsid w:val="00F055E2"/>
    <w:rsid w:val="00F31FB9"/>
    <w:rsid w:val="00FB41E8"/>
    <w:rsid w:val="00FF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39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Bembić Majda</cp:lastModifiedBy>
  <cp:revision>71</cp:revision>
  <dcterms:created xsi:type="dcterms:W3CDTF">2020-02-05T09:30:00Z</dcterms:created>
  <dcterms:modified xsi:type="dcterms:W3CDTF">2020-02-05T10:05:00Z</dcterms:modified>
</cp:coreProperties>
</file>