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B614E" w14:textId="10B597DB" w:rsidR="00917481" w:rsidRPr="003368AD" w:rsidRDefault="00917481" w:rsidP="00FB41E8">
      <w:r w:rsidRPr="003368AD">
        <w:t>Rijeka, 3. ožujka 2020.</w:t>
      </w:r>
    </w:p>
    <w:p w14:paraId="218F5B04" w14:textId="7DD1EA80" w:rsidR="00917481" w:rsidRPr="00917481" w:rsidRDefault="00917481" w:rsidP="00917481">
      <w:pPr>
        <w:jc w:val="right"/>
        <w:rPr>
          <w:b/>
          <w:bCs/>
        </w:rPr>
      </w:pPr>
      <w:r w:rsidRPr="00917481">
        <w:rPr>
          <w:b/>
          <w:bCs/>
        </w:rPr>
        <w:t>OBJAVA ZA MEDIJE</w:t>
      </w:r>
    </w:p>
    <w:p w14:paraId="30442D64" w14:textId="77777777" w:rsidR="00A41C16" w:rsidRDefault="00A41C16" w:rsidP="00917481">
      <w:pPr>
        <w:jc w:val="center"/>
        <w:rPr>
          <w:b/>
          <w:bCs/>
        </w:rPr>
      </w:pPr>
    </w:p>
    <w:p w14:paraId="791E2443" w14:textId="23633710" w:rsidR="00917481" w:rsidRDefault="00917481" w:rsidP="00917481">
      <w:pPr>
        <w:jc w:val="center"/>
        <w:rPr>
          <w:b/>
          <w:bCs/>
        </w:rPr>
      </w:pPr>
      <w:r w:rsidRPr="00917481">
        <w:rPr>
          <w:b/>
          <w:bCs/>
        </w:rPr>
        <w:t>PREDSTAVOM „SVE ŠTO JE DOBRO“ NASTAVLJEN NEEDCOMPANY FESTIVAL U RIJECI</w:t>
      </w:r>
    </w:p>
    <w:p w14:paraId="581FD500" w14:textId="4952543D" w:rsidR="00917481" w:rsidRPr="002732CF" w:rsidRDefault="002732CF" w:rsidP="00917481">
      <w:pPr>
        <w:rPr>
          <w:i/>
          <w:iCs/>
        </w:rPr>
      </w:pPr>
      <w:r w:rsidRPr="002732CF">
        <w:rPr>
          <w:i/>
          <w:iCs/>
        </w:rPr>
        <w:t xml:space="preserve">Skupina </w:t>
      </w:r>
      <w:proofErr w:type="spellStart"/>
      <w:r w:rsidRPr="002732CF">
        <w:rPr>
          <w:i/>
          <w:iCs/>
        </w:rPr>
        <w:t>Needcompany</w:t>
      </w:r>
      <w:proofErr w:type="spellEnd"/>
      <w:r w:rsidRPr="002732CF">
        <w:rPr>
          <w:i/>
          <w:iCs/>
        </w:rPr>
        <w:t xml:space="preserve"> premijerno u Rijeci izvela predstavu o gubitku i nadi, ljubavnu priču </w:t>
      </w:r>
      <w:r>
        <w:rPr>
          <w:i/>
          <w:iCs/>
        </w:rPr>
        <w:t xml:space="preserve">koja se događa </w:t>
      </w:r>
      <w:r w:rsidRPr="002732CF">
        <w:rPr>
          <w:i/>
          <w:iCs/>
        </w:rPr>
        <w:t xml:space="preserve">u vrijeme u kojem Europa žrtvuje solidarnost, a velika grupa ljudi podliježe mržnji i netoleranciji </w:t>
      </w:r>
    </w:p>
    <w:p w14:paraId="6885E4BF" w14:textId="77777777" w:rsidR="002732CF" w:rsidRDefault="002732CF" w:rsidP="00917481">
      <w:pPr>
        <w:rPr>
          <w:b/>
          <w:bCs/>
        </w:rPr>
      </w:pPr>
    </w:p>
    <w:p w14:paraId="50F2DBA4" w14:textId="77777777" w:rsidR="002732CF" w:rsidRDefault="00393936" w:rsidP="00917481">
      <w:r w:rsidRPr="00387348">
        <w:rPr>
          <w:b/>
          <w:bCs/>
        </w:rPr>
        <w:t xml:space="preserve">U </w:t>
      </w:r>
      <w:r w:rsidR="002732CF">
        <w:rPr>
          <w:b/>
          <w:bCs/>
        </w:rPr>
        <w:t xml:space="preserve">riječkom </w:t>
      </w:r>
      <w:r w:rsidRPr="00387348">
        <w:rPr>
          <w:b/>
          <w:bCs/>
        </w:rPr>
        <w:t>HNK Ivana pl. Zajca</w:t>
      </w:r>
      <w:r>
        <w:t xml:space="preserve"> </w:t>
      </w:r>
      <w:r w:rsidR="002732CF">
        <w:t>u utorak</w:t>
      </w:r>
      <w:r w:rsidR="00260311">
        <w:t xml:space="preserve"> 3. ožujka</w:t>
      </w:r>
      <w:r>
        <w:t xml:space="preserve"> </w:t>
      </w:r>
      <w:r w:rsidR="002732CF">
        <w:t>održana je</w:t>
      </w:r>
      <w:r>
        <w:t xml:space="preserve"> predstava </w:t>
      </w:r>
      <w:r w:rsidRPr="00387348">
        <w:rPr>
          <w:b/>
          <w:bCs/>
        </w:rPr>
        <w:t>„Sve što je dobro“</w:t>
      </w:r>
      <w:r w:rsidR="002732CF">
        <w:rPr>
          <w:b/>
          <w:bCs/>
        </w:rPr>
        <w:t xml:space="preserve"> belgijske skupine </w:t>
      </w:r>
      <w:proofErr w:type="spellStart"/>
      <w:r w:rsidR="002732CF">
        <w:rPr>
          <w:b/>
          <w:bCs/>
        </w:rPr>
        <w:t>Needcompany</w:t>
      </w:r>
      <w:proofErr w:type="spellEnd"/>
      <w:r>
        <w:t xml:space="preserve"> čime je nastavljen </w:t>
      </w:r>
      <w:proofErr w:type="spellStart"/>
      <w:r w:rsidRPr="00387348">
        <w:rPr>
          <w:b/>
          <w:bCs/>
        </w:rPr>
        <w:t>Needcompany</w:t>
      </w:r>
      <w:proofErr w:type="spellEnd"/>
      <w:r w:rsidRPr="00387348">
        <w:rPr>
          <w:b/>
          <w:bCs/>
        </w:rPr>
        <w:t xml:space="preserve"> festival</w:t>
      </w:r>
      <w:r>
        <w:t xml:space="preserve"> koji se </w:t>
      </w:r>
      <w:r w:rsidRPr="00387348">
        <w:rPr>
          <w:b/>
          <w:bCs/>
        </w:rPr>
        <w:t>u sklopu</w:t>
      </w:r>
      <w:r w:rsidR="00C97EBA" w:rsidRPr="00387348">
        <w:rPr>
          <w:b/>
          <w:bCs/>
        </w:rPr>
        <w:t xml:space="preserve"> programskog pravca Do</w:t>
      </w:r>
      <w:r w:rsidR="000016F6">
        <w:rPr>
          <w:b/>
          <w:bCs/>
        </w:rPr>
        <w:t>b</w:t>
      </w:r>
      <w:r w:rsidR="00C97EBA" w:rsidRPr="00387348">
        <w:rPr>
          <w:b/>
          <w:bCs/>
        </w:rPr>
        <w:t>a moći</w:t>
      </w:r>
      <w:r w:rsidRPr="00387348">
        <w:rPr>
          <w:b/>
          <w:bCs/>
        </w:rPr>
        <w:t xml:space="preserve"> Europske prijestolnice kulture</w:t>
      </w:r>
      <w:r>
        <w:t xml:space="preserve"> </w:t>
      </w:r>
      <w:r w:rsidRPr="00387348">
        <w:rPr>
          <w:b/>
          <w:bCs/>
        </w:rPr>
        <w:t>u Rijeci održava od 29. veljače do 6. ožujka</w:t>
      </w:r>
      <w:r>
        <w:t xml:space="preserve">. </w:t>
      </w:r>
    </w:p>
    <w:p w14:paraId="6A988B09" w14:textId="0493DD0E" w:rsidR="00393936" w:rsidRDefault="002732CF" w:rsidP="00917481">
      <w:r>
        <w:t>Ova je predstava nastala</w:t>
      </w:r>
      <w:r w:rsidR="00393936">
        <w:t xml:space="preserve"> </w:t>
      </w:r>
      <w:r w:rsidR="00393936" w:rsidRPr="00387348">
        <w:rPr>
          <w:b/>
          <w:bCs/>
        </w:rPr>
        <w:t>upravo za program Europske prijestolnice kulture</w:t>
      </w:r>
      <w:r w:rsidR="00393936">
        <w:t xml:space="preserve"> i to u </w:t>
      </w:r>
      <w:r w:rsidR="00393936" w:rsidRPr="00387348">
        <w:rPr>
          <w:b/>
          <w:bCs/>
        </w:rPr>
        <w:t xml:space="preserve">koprodukciji RIJEKE 2020 u partnerstvu s HNK Ivana pl. Zajca, </w:t>
      </w:r>
      <w:r>
        <w:rPr>
          <w:b/>
          <w:bCs/>
        </w:rPr>
        <w:t xml:space="preserve">skupinom </w:t>
      </w:r>
      <w:proofErr w:type="spellStart"/>
      <w:r w:rsidR="00393936" w:rsidRPr="00387348">
        <w:rPr>
          <w:b/>
          <w:bCs/>
        </w:rPr>
        <w:t>Needcom</w:t>
      </w:r>
      <w:r>
        <w:rPr>
          <w:b/>
          <w:bCs/>
        </w:rPr>
        <w:t>p</w:t>
      </w:r>
      <w:r w:rsidR="00393936" w:rsidRPr="00387348">
        <w:rPr>
          <w:b/>
          <w:bCs/>
        </w:rPr>
        <w:t>any</w:t>
      </w:r>
      <w:proofErr w:type="spellEnd"/>
      <w:r w:rsidR="00393936" w:rsidRPr="00387348">
        <w:rPr>
          <w:b/>
          <w:bCs/>
        </w:rPr>
        <w:t xml:space="preserve"> i njihovim partnerima</w:t>
      </w:r>
      <w:r w:rsidR="00393936">
        <w:t>.</w:t>
      </w:r>
    </w:p>
    <w:p w14:paraId="4358BB90" w14:textId="2142125A" w:rsidR="002732CF" w:rsidRDefault="002732CF" w:rsidP="00917481">
      <w:r>
        <w:t>I</w:t>
      </w:r>
      <w:r w:rsidR="00B04BA2">
        <w:t xml:space="preserve">zvedba predstave </w:t>
      </w:r>
      <w:r>
        <w:t xml:space="preserve">u utorak ujedno je bila i </w:t>
      </w:r>
      <w:r w:rsidR="00B04BA2" w:rsidRPr="00C673B2">
        <w:rPr>
          <w:b/>
          <w:bCs/>
        </w:rPr>
        <w:t>regionalna premijera</w:t>
      </w:r>
      <w:r w:rsidR="00B04BA2">
        <w:t xml:space="preserve">, a </w:t>
      </w:r>
      <w:r w:rsidR="00B04BA2" w:rsidRPr="00387348">
        <w:rPr>
          <w:b/>
          <w:bCs/>
        </w:rPr>
        <w:t>repriza će se odigrati u srijedu, 4. ožujka</w:t>
      </w:r>
      <w:r w:rsidR="00B04BA2">
        <w:t>, također u HNK Ivana pl. Zajca s početkom u 19:30 sati.</w:t>
      </w:r>
      <w:r>
        <w:t xml:space="preserve"> </w:t>
      </w:r>
      <w:r w:rsidR="00014332">
        <w:t xml:space="preserve">Predstava je </w:t>
      </w:r>
      <w:r>
        <w:t xml:space="preserve">izvedena s prijevodom </w:t>
      </w:r>
      <w:r w:rsidR="00014332">
        <w:t>na hrvatski jezik.</w:t>
      </w:r>
      <w:r>
        <w:t xml:space="preserve"> </w:t>
      </w:r>
    </w:p>
    <w:p w14:paraId="6260D1F9" w14:textId="1197ED0A" w:rsidR="00D61AC5" w:rsidRDefault="00C64105" w:rsidP="00917481">
      <w:r w:rsidRPr="00387348">
        <w:rPr>
          <w:b/>
          <w:bCs/>
        </w:rPr>
        <w:t>„Sve što je dobro“</w:t>
      </w:r>
      <w:r>
        <w:t xml:space="preserve">, </w:t>
      </w:r>
      <w:r w:rsidR="002732CF">
        <w:t>govori o gubitku i nadi</w:t>
      </w:r>
      <w:r>
        <w:t xml:space="preserve">. </w:t>
      </w:r>
      <w:r w:rsidR="00127856">
        <w:t xml:space="preserve">Radnja </w:t>
      </w:r>
      <w:r w:rsidR="00C673B2">
        <w:t>se</w:t>
      </w:r>
      <w:r w:rsidR="00127856">
        <w:t xml:space="preserve"> temelji na susretu </w:t>
      </w:r>
      <w:r w:rsidR="00127856" w:rsidRPr="00387348">
        <w:rPr>
          <w:b/>
          <w:bCs/>
        </w:rPr>
        <w:t xml:space="preserve">Jana </w:t>
      </w:r>
      <w:proofErr w:type="spellStart"/>
      <w:r w:rsidR="00127856" w:rsidRPr="00387348">
        <w:rPr>
          <w:b/>
          <w:bCs/>
        </w:rPr>
        <w:t>Lauwersa</w:t>
      </w:r>
      <w:proofErr w:type="spellEnd"/>
      <w:r w:rsidR="00127856">
        <w:t xml:space="preserve">, redatelja i autora predstave te osnivača ove belgijske glumačke skupine koji se 2014. godine susreo s izraelskim elitnim vojnikom i ratnim veteranom </w:t>
      </w:r>
      <w:proofErr w:type="spellStart"/>
      <w:r w:rsidR="00127856" w:rsidRPr="00387348">
        <w:rPr>
          <w:b/>
          <w:bCs/>
        </w:rPr>
        <w:t>Elikom</w:t>
      </w:r>
      <w:proofErr w:type="spellEnd"/>
      <w:r w:rsidR="00127856" w:rsidRPr="00387348">
        <w:rPr>
          <w:b/>
          <w:bCs/>
        </w:rPr>
        <w:t xml:space="preserve"> </w:t>
      </w:r>
      <w:proofErr w:type="spellStart"/>
      <w:r w:rsidR="00127856" w:rsidRPr="00387348">
        <w:rPr>
          <w:b/>
          <w:bCs/>
        </w:rPr>
        <w:t>Nivom</w:t>
      </w:r>
      <w:proofErr w:type="spellEnd"/>
      <w:r w:rsidR="00127856">
        <w:t xml:space="preserve"> koji je nakon duge i teške rehabilitacije postao profesionalni plesač. </w:t>
      </w:r>
      <w:r w:rsidR="0036705B">
        <w:t xml:space="preserve">Tijekom dugih rasprava o vojnim operacijama u kojima je Nivo sudjelovao, ali i o njegovom plesačkom razvoju u sigurnom svijetu živih umjetnosti u </w:t>
      </w:r>
      <w:r w:rsidR="00C451E0">
        <w:t>N</w:t>
      </w:r>
      <w:r w:rsidR="0036705B">
        <w:t xml:space="preserve">jemačkoj u koje je uplovio nakon ratnih iskustava, na briselskom aerodromu </w:t>
      </w:r>
      <w:proofErr w:type="spellStart"/>
      <w:r w:rsidR="0036705B">
        <w:t>Zavantem</w:t>
      </w:r>
      <w:proofErr w:type="spellEnd"/>
      <w:r w:rsidR="0036705B">
        <w:t xml:space="preserve"> i na stanici podzemne željeznice </w:t>
      </w:r>
      <w:proofErr w:type="spellStart"/>
      <w:r w:rsidR="0036705B">
        <w:t>Maelbeek</w:t>
      </w:r>
      <w:proofErr w:type="spellEnd"/>
      <w:r w:rsidR="0036705B">
        <w:t xml:space="preserve"> eksplodirale su bombe.</w:t>
      </w:r>
      <w:r w:rsidR="00C451E0">
        <w:t xml:space="preserve"> </w:t>
      </w:r>
      <w:r w:rsidR="00D61AC5">
        <w:t xml:space="preserve">Predstava prati razvoj odnosa između mlade djevojke </w:t>
      </w:r>
      <w:proofErr w:type="spellStart"/>
      <w:r w:rsidR="00D61AC5" w:rsidRPr="00387348">
        <w:rPr>
          <w:b/>
          <w:bCs/>
        </w:rPr>
        <w:t>Romy</w:t>
      </w:r>
      <w:proofErr w:type="spellEnd"/>
      <w:r w:rsidR="00D61AC5">
        <w:t xml:space="preserve"> koja je tijekom svog putovanja Kinom upoznala vojnika </w:t>
      </w:r>
      <w:proofErr w:type="spellStart"/>
      <w:r w:rsidR="00D61AC5">
        <w:t>Elika</w:t>
      </w:r>
      <w:proofErr w:type="spellEnd"/>
      <w:r w:rsidR="00D61AC5">
        <w:t xml:space="preserve"> i taj joj je susret promijenio život</w:t>
      </w:r>
      <w:r w:rsidR="00021AC1">
        <w:t>.</w:t>
      </w:r>
    </w:p>
    <w:p w14:paraId="2D73FD79" w14:textId="301C0A90" w:rsidR="00393936" w:rsidRDefault="0036705B" w:rsidP="00917481">
      <w:r>
        <w:t>Paralelno</w:t>
      </w:r>
      <w:r w:rsidR="00021AC1">
        <w:t>,</w:t>
      </w:r>
      <w:r>
        <w:t xml:space="preserve"> </w:t>
      </w:r>
      <w:proofErr w:type="spellStart"/>
      <w:r>
        <w:t>Lauwers</w:t>
      </w:r>
      <w:proofErr w:type="spellEnd"/>
      <w:r>
        <w:t xml:space="preserve"> </w:t>
      </w:r>
      <w:r w:rsidR="00D61AC5">
        <w:t xml:space="preserve">u predstavi </w:t>
      </w:r>
      <w:r w:rsidRPr="002F46C3">
        <w:rPr>
          <w:b/>
          <w:bCs/>
        </w:rPr>
        <w:t>priča i priču o svom životu u tom periodu</w:t>
      </w:r>
      <w:r>
        <w:t xml:space="preserve"> kada je sa suprugom Grace Ellen </w:t>
      </w:r>
      <w:proofErr w:type="spellStart"/>
      <w:r>
        <w:t>Barkey</w:t>
      </w:r>
      <w:proofErr w:type="spellEnd"/>
      <w:r>
        <w:t xml:space="preserve"> i njihovom djecom živio u zloglasnoj briselskoj četvrti </w:t>
      </w:r>
      <w:proofErr w:type="spellStart"/>
      <w:r>
        <w:t>Maelbeek</w:t>
      </w:r>
      <w:proofErr w:type="spellEnd"/>
      <w:r>
        <w:t>.</w:t>
      </w:r>
    </w:p>
    <w:p w14:paraId="0C9B5A85" w14:textId="7FDC406E" w:rsidR="00D61AC5" w:rsidRDefault="00D61AC5" w:rsidP="00917481">
      <w:r>
        <w:t xml:space="preserve">Predstava „Sve što je dobro“ je </w:t>
      </w:r>
      <w:r w:rsidRPr="002F46C3">
        <w:rPr>
          <w:b/>
          <w:bCs/>
        </w:rPr>
        <w:t>ljubavna priča u vrijeme kada Europa žrtvuje solidarnost, a velika grupa ljudi podliježe mržnji i netoleranciji</w:t>
      </w:r>
      <w:r>
        <w:t xml:space="preserve">. Također to je i priča o obitelji umjetnika </w:t>
      </w:r>
      <w:r w:rsidR="002732CF">
        <w:t>iz</w:t>
      </w:r>
      <w:r>
        <w:t xml:space="preserve">morenih svakodnevnim brigama i </w:t>
      </w:r>
      <w:r w:rsidR="002732CF">
        <w:t xml:space="preserve">o </w:t>
      </w:r>
      <w:r>
        <w:t>sveprisutnoj smrti koja se podjednako nemilosrdno nameće u izolaciji njihova doma kao i u vanjskom svijetu.</w:t>
      </w:r>
    </w:p>
    <w:p w14:paraId="69FFC912" w14:textId="4B0DCD0C" w:rsidR="004076D5" w:rsidRPr="002732CF" w:rsidRDefault="00D236CA" w:rsidP="002732CF">
      <w:pPr>
        <w:pStyle w:val="ListParagraph"/>
        <w:numPr>
          <w:ilvl w:val="0"/>
          <w:numId w:val="3"/>
        </w:numPr>
        <w:rPr>
          <w:b/>
          <w:bCs/>
        </w:rPr>
      </w:pPr>
      <w:r>
        <w:t>„</w:t>
      </w:r>
      <w:r w:rsidRPr="002732CF">
        <w:rPr>
          <w:i/>
          <w:iCs/>
        </w:rPr>
        <w:t xml:space="preserve">Identitet je ponekad jedini spas i jedini izraz samopoštovanja za najsiromašnije među nama. No on stvara lažnu sliku. To je iskvarena slika koja u rukama nacionalističkih sila može postati oružje. Umjetnici moraju učiniti sve što je u njihovoj moći da bi svojom 'poetikom' snažno odgovorili na </w:t>
      </w:r>
      <w:proofErr w:type="spellStart"/>
      <w:r w:rsidRPr="002732CF">
        <w:rPr>
          <w:i/>
          <w:iCs/>
        </w:rPr>
        <w:t>sveprožimajuću</w:t>
      </w:r>
      <w:proofErr w:type="spellEnd"/>
      <w:r w:rsidRPr="002732CF">
        <w:rPr>
          <w:i/>
          <w:iCs/>
        </w:rPr>
        <w:t xml:space="preserve"> političku zagušenost kojom smo izloženi. </w:t>
      </w:r>
      <w:proofErr w:type="spellStart"/>
      <w:r w:rsidRPr="002732CF">
        <w:rPr>
          <w:i/>
          <w:iCs/>
        </w:rPr>
        <w:t>Brexit</w:t>
      </w:r>
      <w:proofErr w:type="spellEnd"/>
      <w:r w:rsidRPr="002732CF">
        <w:rPr>
          <w:i/>
          <w:iCs/>
        </w:rPr>
        <w:t xml:space="preserve">, Trump, </w:t>
      </w:r>
      <w:proofErr w:type="spellStart"/>
      <w:r w:rsidRPr="002732CF">
        <w:rPr>
          <w:i/>
          <w:iCs/>
        </w:rPr>
        <w:t>Ergodan</w:t>
      </w:r>
      <w:proofErr w:type="spellEnd"/>
      <w:r w:rsidRPr="002732CF">
        <w:rPr>
          <w:i/>
          <w:iCs/>
        </w:rPr>
        <w:t>, uništavanje našeg planeta, teror ekspanzionističke ekonomske politike i gubitak solidarnosti, problemi su koje mora riješiti politika. A poetika je ta koja mora skrbiti o čovječanstvu</w:t>
      </w:r>
      <w:r>
        <w:t xml:space="preserve">“, objašnjava </w:t>
      </w:r>
      <w:r w:rsidR="004076D5">
        <w:t xml:space="preserve">kontekst predstave </w:t>
      </w:r>
      <w:r w:rsidR="004076D5" w:rsidRPr="002732CF">
        <w:rPr>
          <w:b/>
          <w:bCs/>
        </w:rPr>
        <w:t xml:space="preserve">Jan </w:t>
      </w:r>
      <w:proofErr w:type="spellStart"/>
      <w:r w:rsidR="004076D5" w:rsidRPr="002732CF">
        <w:rPr>
          <w:b/>
          <w:bCs/>
        </w:rPr>
        <w:t>Lauwers</w:t>
      </w:r>
      <w:proofErr w:type="spellEnd"/>
      <w:r w:rsidR="004076D5" w:rsidRPr="002732CF">
        <w:rPr>
          <w:b/>
          <w:bCs/>
        </w:rPr>
        <w:t xml:space="preserve">. </w:t>
      </w:r>
    </w:p>
    <w:p w14:paraId="031586DC" w14:textId="3D527A61" w:rsidR="00945035" w:rsidRDefault="00A905EF" w:rsidP="00917481">
      <w:r>
        <w:t xml:space="preserve">Nakon predstave u kazalištu je održan </w:t>
      </w:r>
      <w:r w:rsidRPr="002F46C3">
        <w:rPr>
          <w:b/>
          <w:bCs/>
        </w:rPr>
        <w:t xml:space="preserve">razgovor članova skupine </w:t>
      </w:r>
      <w:proofErr w:type="spellStart"/>
      <w:r w:rsidRPr="002F46C3">
        <w:rPr>
          <w:b/>
          <w:bCs/>
        </w:rPr>
        <w:t>Needcompany</w:t>
      </w:r>
      <w:proofErr w:type="spellEnd"/>
      <w:r w:rsidRPr="002F46C3">
        <w:rPr>
          <w:b/>
          <w:bCs/>
        </w:rPr>
        <w:t xml:space="preserve"> i publike</w:t>
      </w:r>
      <w:r>
        <w:t xml:space="preserve">. Razgovor koji se temeljio na iskustvu gledanja i stvaranja ove predstave moderirale su </w:t>
      </w:r>
      <w:r w:rsidRPr="002F46C3">
        <w:rPr>
          <w:b/>
          <w:bCs/>
        </w:rPr>
        <w:t>Nataša Antunov</w:t>
      </w:r>
      <w:r>
        <w:t xml:space="preserve">, </w:t>
      </w:r>
      <w:r>
        <w:lastRenderedPageBreak/>
        <w:t xml:space="preserve">dramaturginja u HNK Ivana pl. Zajca i </w:t>
      </w:r>
      <w:r w:rsidRPr="002F46C3">
        <w:rPr>
          <w:b/>
          <w:bCs/>
        </w:rPr>
        <w:t xml:space="preserve">Vedrana </w:t>
      </w:r>
      <w:proofErr w:type="spellStart"/>
      <w:r w:rsidRPr="002F46C3">
        <w:rPr>
          <w:b/>
          <w:bCs/>
        </w:rPr>
        <w:t>Klepica</w:t>
      </w:r>
      <w:proofErr w:type="spellEnd"/>
      <w:r>
        <w:t>, hrvatska dramatičarka, dramaturginja i kazališna umjetnica.</w:t>
      </w:r>
    </w:p>
    <w:p w14:paraId="4DDAA47F" w14:textId="21841292" w:rsidR="00DA084B" w:rsidRDefault="00DA084B" w:rsidP="00917481">
      <w:proofErr w:type="spellStart"/>
      <w:r w:rsidRPr="002F46C3">
        <w:rPr>
          <w:b/>
          <w:bCs/>
        </w:rPr>
        <w:t>Needcom</w:t>
      </w:r>
      <w:r w:rsidR="002732CF">
        <w:rPr>
          <w:b/>
          <w:bCs/>
        </w:rPr>
        <w:t>p</w:t>
      </w:r>
      <w:r w:rsidRPr="002F46C3">
        <w:rPr>
          <w:b/>
          <w:bCs/>
        </w:rPr>
        <w:t>any</w:t>
      </w:r>
      <w:proofErr w:type="spellEnd"/>
      <w:r w:rsidRPr="002F46C3">
        <w:rPr>
          <w:b/>
          <w:bCs/>
        </w:rPr>
        <w:t xml:space="preserve"> festival zatvorit će u petak, 6. ožujka predstava „Zauvijek“</w:t>
      </w:r>
      <w:r>
        <w:t xml:space="preserve"> nastala prema ideji Grace Ellen </w:t>
      </w:r>
      <w:proofErr w:type="spellStart"/>
      <w:r>
        <w:t>Barkey</w:t>
      </w:r>
      <w:proofErr w:type="spellEnd"/>
      <w:r>
        <w:t xml:space="preserve"> koja će se odigrati u HNK Ivana pl. Zajca s početkom u 19</w:t>
      </w:r>
      <w:r w:rsidR="002732CF">
        <w:t>.</w:t>
      </w:r>
      <w:r>
        <w:t>30 sati.</w:t>
      </w:r>
    </w:p>
    <w:p w14:paraId="6F1124E5" w14:textId="23D98894" w:rsidR="00DA084B" w:rsidRDefault="00E21646" w:rsidP="00917481">
      <w:r w:rsidRPr="002F46C3">
        <w:rPr>
          <w:b/>
          <w:bCs/>
        </w:rPr>
        <w:t>Ulaznice</w:t>
      </w:r>
      <w:r>
        <w:t xml:space="preserve"> </w:t>
      </w:r>
      <w:r w:rsidRPr="002F46C3">
        <w:rPr>
          <w:b/>
          <w:bCs/>
        </w:rPr>
        <w:t xml:space="preserve">za reprizu predstave „Sve što je dobro“ </w:t>
      </w:r>
      <w:r w:rsidR="002732CF">
        <w:rPr>
          <w:b/>
          <w:bCs/>
        </w:rPr>
        <w:t xml:space="preserve">koja se održava 4.3., </w:t>
      </w:r>
      <w:r w:rsidRPr="002F46C3">
        <w:rPr>
          <w:b/>
          <w:bCs/>
        </w:rPr>
        <w:t>kao i za predstavu „Zauvijek“</w:t>
      </w:r>
      <w:r>
        <w:t xml:space="preserve"> mogu se kupiti preko online sustava </w:t>
      </w:r>
      <w:proofErr w:type="spellStart"/>
      <w:r>
        <w:t>Eventim</w:t>
      </w:r>
      <w:proofErr w:type="spellEnd"/>
      <w:r>
        <w:t xml:space="preserve">, na blagajni HNK Ivana pl. Zajca i u </w:t>
      </w:r>
      <w:proofErr w:type="spellStart"/>
      <w:r>
        <w:t>RiHubu</w:t>
      </w:r>
      <w:proofErr w:type="spellEnd"/>
      <w:r>
        <w:t xml:space="preserve"> (Ivana </w:t>
      </w:r>
      <w:proofErr w:type="spellStart"/>
      <w:r>
        <w:t>Grohovca</w:t>
      </w:r>
      <w:proofErr w:type="spellEnd"/>
      <w:r>
        <w:t xml:space="preserve"> 1a). </w:t>
      </w:r>
      <w:r w:rsidR="00021AC1">
        <w:t>Z</w:t>
      </w:r>
      <w:r>
        <w:t xml:space="preserve">a one koji kupe 8 ili više ulaznica, odobrava se popust od 30%. </w:t>
      </w:r>
      <w:r w:rsidR="00021AC1">
        <w:t>Z</w:t>
      </w:r>
      <w:r>
        <w:t>a studente i umirovljenike odobrava se popust na kupnju ulaznice od 40%.</w:t>
      </w:r>
    </w:p>
    <w:p w14:paraId="18171311" w14:textId="2F131B9B" w:rsidR="00DA084B" w:rsidRDefault="00DA084B" w:rsidP="00917481">
      <w:bookmarkStart w:id="0" w:name="_GoBack"/>
      <w:bookmarkEnd w:id="0"/>
    </w:p>
    <w:p w14:paraId="0B16C747" w14:textId="2690AE1E" w:rsidR="003368AD" w:rsidRDefault="003368AD" w:rsidP="00917481">
      <w:r>
        <w:t>Unaprijed zahvaljujem na objavi.</w:t>
      </w:r>
    </w:p>
    <w:p w14:paraId="17746A53" w14:textId="681FB92F" w:rsidR="003368AD" w:rsidRDefault="003368AD" w:rsidP="00917481"/>
    <w:p w14:paraId="644E4495" w14:textId="77777777" w:rsidR="003368AD" w:rsidRPr="006B72CD" w:rsidRDefault="003368AD" w:rsidP="003368AD">
      <w:pPr>
        <w:shd w:val="clear" w:color="auto" w:fill="FFFFFF"/>
        <w:spacing w:after="0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6B72CD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29A9EC76" w14:textId="77777777" w:rsidR="003368AD" w:rsidRPr="006B72CD" w:rsidRDefault="003368AD" w:rsidP="003368AD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6B72CD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76E126A8" w14:textId="77777777" w:rsidR="003368AD" w:rsidRPr="006B72CD" w:rsidRDefault="003368AD" w:rsidP="003368AD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7" w:history="1">
        <w:r w:rsidRPr="006B72CD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3694F949" w14:textId="77777777" w:rsidR="003368AD" w:rsidRPr="00F76B81" w:rsidRDefault="003368AD" w:rsidP="003368AD">
      <w:pPr>
        <w:shd w:val="clear" w:color="auto" w:fill="FFFFFF"/>
        <w:spacing w:after="0"/>
        <w:jc w:val="right"/>
        <w:textAlignment w:val="baseline"/>
        <w:rPr>
          <w:rFonts w:cstheme="minorHAnsi"/>
          <w:sz w:val="20"/>
          <w:szCs w:val="20"/>
        </w:rPr>
      </w:pPr>
      <w:r w:rsidRPr="006B72CD">
        <w:rPr>
          <w:rFonts w:cstheme="minorHAnsi"/>
          <w:sz w:val="20"/>
          <w:szCs w:val="20"/>
        </w:rPr>
        <w:t>Mob: +385 91 612 63 42</w:t>
      </w:r>
    </w:p>
    <w:p w14:paraId="24102168" w14:textId="77777777" w:rsidR="003368AD" w:rsidRDefault="003368AD" w:rsidP="00917481"/>
    <w:p w14:paraId="4AE1F872" w14:textId="77777777" w:rsidR="004076D5" w:rsidRDefault="004076D5" w:rsidP="00917481"/>
    <w:p w14:paraId="166509C8" w14:textId="3D3508BC" w:rsidR="00127856" w:rsidRDefault="00127856" w:rsidP="00917481"/>
    <w:p w14:paraId="40B6914A" w14:textId="77777777" w:rsidR="00F31FB9" w:rsidRDefault="00F31FB9"/>
    <w:sectPr w:rsidR="00F31FB9" w:rsidSect="00203CBF">
      <w:headerReference w:type="default" r:id="rId8"/>
      <w:pgSz w:w="11906" w:h="16838"/>
      <w:pgMar w:top="189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7B5999" w14:textId="77777777" w:rsidR="00875F0D" w:rsidRDefault="00875F0D" w:rsidP="00F31FB9">
      <w:pPr>
        <w:spacing w:after="0" w:line="240" w:lineRule="auto"/>
      </w:pPr>
      <w:r>
        <w:separator/>
      </w:r>
    </w:p>
  </w:endnote>
  <w:endnote w:type="continuationSeparator" w:id="0">
    <w:p w14:paraId="2445C327" w14:textId="77777777" w:rsidR="00875F0D" w:rsidRDefault="00875F0D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C0E41F" w14:textId="77777777" w:rsidR="00875F0D" w:rsidRDefault="00875F0D" w:rsidP="00F31FB9">
      <w:pPr>
        <w:spacing w:after="0" w:line="240" w:lineRule="auto"/>
      </w:pPr>
      <w:r>
        <w:separator/>
      </w:r>
    </w:p>
  </w:footnote>
  <w:footnote w:type="continuationSeparator" w:id="0">
    <w:p w14:paraId="3FBEEA97" w14:textId="77777777" w:rsidR="00875F0D" w:rsidRDefault="00875F0D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62029" w14:textId="77777777" w:rsidR="00F31FB9" w:rsidRDefault="00F31FB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2B3B9BC" wp14:editId="53E93DFB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5FBBA79" wp14:editId="152D8A34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F5600C"/>
    <w:multiLevelType w:val="hybridMultilevel"/>
    <w:tmpl w:val="74402F36"/>
    <w:lvl w:ilvl="0" w:tplc="AAD41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633A1A"/>
    <w:multiLevelType w:val="hybridMultilevel"/>
    <w:tmpl w:val="F97CCE3A"/>
    <w:lvl w:ilvl="0" w:tplc="DE563E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7F2F2D"/>
    <w:multiLevelType w:val="hybridMultilevel"/>
    <w:tmpl w:val="8C90FC74"/>
    <w:lvl w:ilvl="0" w:tplc="735AAE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B3"/>
    <w:rsid w:val="000016F6"/>
    <w:rsid w:val="00014332"/>
    <w:rsid w:val="00021AC1"/>
    <w:rsid w:val="00064DF8"/>
    <w:rsid w:val="00083F7C"/>
    <w:rsid w:val="000B34D1"/>
    <w:rsid w:val="000C4800"/>
    <w:rsid w:val="000E6C95"/>
    <w:rsid w:val="00127856"/>
    <w:rsid w:val="00180A39"/>
    <w:rsid w:val="001E23B9"/>
    <w:rsid w:val="00203CBF"/>
    <w:rsid w:val="00216992"/>
    <w:rsid w:val="00260311"/>
    <w:rsid w:val="002732CF"/>
    <w:rsid w:val="002D481B"/>
    <w:rsid w:val="002F46C3"/>
    <w:rsid w:val="00302B98"/>
    <w:rsid w:val="00303B92"/>
    <w:rsid w:val="003368AD"/>
    <w:rsid w:val="0036705B"/>
    <w:rsid w:val="00387348"/>
    <w:rsid w:val="00393936"/>
    <w:rsid w:val="003D718B"/>
    <w:rsid w:val="003E717C"/>
    <w:rsid w:val="003F1315"/>
    <w:rsid w:val="003F6DCA"/>
    <w:rsid w:val="004076D5"/>
    <w:rsid w:val="00424AE2"/>
    <w:rsid w:val="00427BEF"/>
    <w:rsid w:val="004578F8"/>
    <w:rsid w:val="00492920"/>
    <w:rsid w:val="004C2359"/>
    <w:rsid w:val="005143EA"/>
    <w:rsid w:val="005C534E"/>
    <w:rsid w:val="00611BFF"/>
    <w:rsid w:val="00616830"/>
    <w:rsid w:val="006542FE"/>
    <w:rsid w:val="00656248"/>
    <w:rsid w:val="00660D26"/>
    <w:rsid w:val="006C16F9"/>
    <w:rsid w:val="006D19F6"/>
    <w:rsid w:val="006F75EF"/>
    <w:rsid w:val="00722991"/>
    <w:rsid w:val="007248B3"/>
    <w:rsid w:val="008378D0"/>
    <w:rsid w:val="00851AF8"/>
    <w:rsid w:val="00875F0D"/>
    <w:rsid w:val="008F1A14"/>
    <w:rsid w:val="00903336"/>
    <w:rsid w:val="00911B46"/>
    <w:rsid w:val="00917481"/>
    <w:rsid w:val="00945035"/>
    <w:rsid w:val="009D443D"/>
    <w:rsid w:val="00A37B42"/>
    <w:rsid w:val="00A41C16"/>
    <w:rsid w:val="00A66FA1"/>
    <w:rsid w:val="00A73786"/>
    <w:rsid w:val="00A905EF"/>
    <w:rsid w:val="00A9425F"/>
    <w:rsid w:val="00AA4437"/>
    <w:rsid w:val="00AD74A9"/>
    <w:rsid w:val="00AF5CA0"/>
    <w:rsid w:val="00AF7269"/>
    <w:rsid w:val="00B04BA2"/>
    <w:rsid w:val="00B80346"/>
    <w:rsid w:val="00C13A1F"/>
    <w:rsid w:val="00C205E3"/>
    <w:rsid w:val="00C451E0"/>
    <w:rsid w:val="00C56C3E"/>
    <w:rsid w:val="00C64105"/>
    <w:rsid w:val="00C673B2"/>
    <w:rsid w:val="00C81CDA"/>
    <w:rsid w:val="00C97EBA"/>
    <w:rsid w:val="00CC62F6"/>
    <w:rsid w:val="00CE44AA"/>
    <w:rsid w:val="00CE7B4E"/>
    <w:rsid w:val="00D236CA"/>
    <w:rsid w:val="00D44AE3"/>
    <w:rsid w:val="00D46226"/>
    <w:rsid w:val="00D61AC5"/>
    <w:rsid w:val="00DA084B"/>
    <w:rsid w:val="00E21646"/>
    <w:rsid w:val="00E36679"/>
    <w:rsid w:val="00E4032C"/>
    <w:rsid w:val="00EB5B44"/>
    <w:rsid w:val="00EC067A"/>
    <w:rsid w:val="00EC1690"/>
    <w:rsid w:val="00ED7B4A"/>
    <w:rsid w:val="00F31FB9"/>
    <w:rsid w:val="00F3372F"/>
    <w:rsid w:val="00FB41E8"/>
    <w:rsid w:val="00FD5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8A34C"/>
  <w15:chartTrackingRefBased/>
  <w15:docId w15:val="{71B4C35C-CB3D-4F66-AB82-BD8EEA4F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  <w:style w:type="paragraph" w:styleId="ListParagraph">
    <w:name w:val="List Paragraph"/>
    <w:basedOn w:val="Normal"/>
    <w:uiPriority w:val="34"/>
    <w:qFormat/>
    <w:rsid w:val="006D19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68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1</TotalTime>
  <Pages>2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Bembić Majda</dc:creator>
  <cp:keywords/>
  <dc:description/>
  <cp:lastModifiedBy>Stojiljković Lena</cp:lastModifiedBy>
  <cp:revision>2</cp:revision>
  <dcterms:created xsi:type="dcterms:W3CDTF">2020-03-03T21:57:00Z</dcterms:created>
  <dcterms:modified xsi:type="dcterms:W3CDTF">2020-03-03T21:57:00Z</dcterms:modified>
</cp:coreProperties>
</file>