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3BB10C" w14:textId="216B1BD5" w:rsidR="00FB41E8" w:rsidRPr="00F123C1" w:rsidRDefault="007375FE" w:rsidP="00FB41E8">
      <w:r w:rsidRPr="00F123C1">
        <w:t xml:space="preserve">Rijeka, </w:t>
      </w:r>
      <w:r w:rsidR="006A7CBA">
        <w:t>6</w:t>
      </w:r>
      <w:bookmarkStart w:id="0" w:name="_GoBack"/>
      <w:bookmarkEnd w:id="0"/>
      <w:r w:rsidRPr="00F123C1">
        <w:t>. ožujka 2020.</w:t>
      </w:r>
      <w:r w:rsidR="00F123C1" w:rsidRPr="00F123C1">
        <w:t>g.</w:t>
      </w:r>
    </w:p>
    <w:p w14:paraId="7D3300AA" w14:textId="0781890B" w:rsidR="007375FE" w:rsidRPr="007375FE" w:rsidRDefault="007375FE" w:rsidP="007375FE">
      <w:pPr>
        <w:jc w:val="right"/>
        <w:rPr>
          <w:b/>
          <w:bCs/>
        </w:rPr>
      </w:pPr>
      <w:r w:rsidRPr="007375FE">
        <w:rPr>
          <w:b/>
          <w:bCs/>
        </w:rPr>
        <w:t>OBJAVA ZA MEDIJE</w:t>
      </w:r>
    </w:p>
    <w:p w14:paraId="0442DF2C" w14:textId="77777777" w:rsidR="007375FE" w:rsidRPr="007375FE" w:rsidRDefault="007375FE" w:rsidP="007375FE">
      <w:pPr>
        <w:jc w:val="center"/>
        <w:rPr>
          <w:b/>
          <w:bCs/>
        </w:rPr>
      </w:pPr>
    </w:p>
    <w:p w14:paraId="0F7316E8" w14:textId="1C2252E4" w:rsidR="007375FE" w:rsidRDefault="007375FE" w:rsidP="007375FE">
      <w:pPr>
        <w:jc w:val="center"/>
        <w:rPr>
          <w:b/>
          <w:bCs/>
        </w:rPr>
      </w:pPr>
      <w:r w:rsidRPr="007375FE">
        <w:rPr>
          <w:b/>
          <w:bCs/>
        </w:rPr>
        <w:t>URUČENE ZAHVALNICE VOLONTERIMA EUROPSKE PRIJESTOLNICE KULTURE</w:t>
      </w:r>
    </w:p>
    <w:p w14:paraId="6BD2ADB2" w14:textId="4C2D7B63" w:rsidR="00EF6EDA" w:rsidRDefault="00EF6EDA" w:rsidP="007375FE">
      <w:pPr>
        <w:jc w:val="center"/>
        <w:rPr>
          <w:i/>
          <w:iCs/>
        </w:rPr>
      </w:pPr>
      <w:r>
        <w:rPr>
          <w:i/>
          <w:iCs/>
        </w:rPr>
        <w:t>U programu otvorenja Europske prijestolnice kulture</w:t>
      </w:r>
      <w:r w:rsidR="00A2787E">
        <w:rPr>
          <w:i/>
          <w:iCs/>
        </w:rPr>
        <w:t xml:space="preserve"> 1. 2. 2020.</w:t>
      </w:r>
      <w:r>
        <w:rPr>
          <w:i/>
          <w:iCs/>
        </w:rPr>
        <w:t xml:space="preserve"> sudjelovalo je više od 300 volontera koji su ukupno odradili 1960 sati</w:t>
      </w:r>
    </w:p>
    <w:p w14:paraId="4038423C" w14:textId="4951C9C5" w:rsidR="00EF6EDA" w:rsidRDefault="00EF6EDA" w:rsidP="007375FE">
      <w:pPr>
        <w:jc w:val="center"/>
        <w:rPr>
          <w:i/>
          <w:iCs/>
        </w:rPr>
      </w:pPr>
    </w:p>
    <w:p w14:paraId="61B65977" w14:textId="29689401" w:rsidR="00EF6EDA" w:rsidRPr="00EA63B1" w:rsidRDefault="00EF6EDA" w:rsidP="00EF6EDA">
      <w:pPr>
        <w:rPr>
          <w:b/>
          <w:bCs/>
        </w:rPr>
      </w:pPr>
      <w:r>
        <w:t xml:space="preserve">Na svečanosti održanoj u </w:t>
      </w:r>
      <w:proofErr w:type="spellStart"/>
      <w:r>
        <w:t>RiHubu</w:t>
      </w:r>
      <w:proofErr w:type="spellEnd"/>
      <w:r w:rsidR="00883D9F">
        <w:t>,</w:t>
      </w:r>
      <w:r>
        <w:t xml:space="preserve"> </w:t>
      </w:r>
      <w:r w:rsidR="00E45185" w:rsidRPr="00EA63B1">
        <w:rPr>
          <w:b/>
          <w:bCs/>
        </w:rPr>
        <w:t xml:space="preserve">volonterima </w:t>
      </w:r>
      <w:r w:rsidR="00A77715" w:rsidRPr="00EA63B1">
        <w:rPr>
          <w:b/>
          <w:bCs/>
        </w:rPr>
        <w:t xml:space="preserve">Rijeke 2020 - </w:t>
      </w:r>
      <w:r w:rsidR="00E45185" w:rsidRPr="00EA63B1">
        <w:rPr>
          <w:b/>
          <w:bCs/>
        </w:rPr>
        <w:t>Europske prijestolnice kulture uručene su zahvalnice</w:t>
      </w:r>
      <w:r w:rsidR="00E45185">
        <w:t xml:space="preserve"> i prigodni pokloni kao </w:t>
      </w:r>
      <w:r w:rsidR="00E45185" w:rsidRPr="00EA63B1">
        <w:rPr>
          <w:b/>
          <w:bCs/>
        </w:rPr>
        <w:t xml:space="preserve">zahvala na </w:t>
      </w:r>
      <w:r w:rsidR="00396635">
        <w:rPr>
          <w:b/>
          <w:bCs/>
        </w:rPr>
        <w:t xml:space="preserve">volonterskom </w:t>
      </w:r>
      <w:r w:rsidR="00E45185" w:rsidRPr="00EA63B1">
        <w:rPr>
          <w:b/>
          <w:bCs/>
        </w:rPr>
        <w:t>sudjelovanju u cjelodnevnom programu otvorenja Europske prijestolnice kulture koji se održao 1. veljače 2020. godine.</w:t>
      </w:r>
    </w:p>
    <w:p w14:paraId="27C35D4E" w14:textId="4DC666F4" w:rsidR="00A77715" w:rsidRDefault="00EA63B1" w:rsidP="00EF6EDA">
      <w:r w:rsidRPr="00EA63B1">
        <w:rPr>
          <w:b/>
          <w:bCs/>
        </w:rPr>
        <w:t>Više od 300</w:t>
      </w:r>
      <w:r w:rsidR="00D1096A" w:rsidRPr="00EA63B1">
        <w:rPr>
          <w:b/>
          <w:bCs/>
        </w:rPr>
        <w:t xml:space="preserve"> </w:t>
      </w:r>
      <w:r w:rsidRPr="00EA63B1">
        <w:rPr>
          <w:b/>
          <w:bCs/>
        </w:rPr>
        <w:t>volontera</w:t>
      </w:r>
      <w:r w:rsidR="00D1096A">
        <w:t xml:space="preserve"> sudjelovalo je toga dana u programu otvorenja i </w:t>
      </w:r>
      <w:r w:rsidR="00D1096A" w:rsidRPr="00EA63B1">
        <w:rPr>
          <w:b/>
          <w:bCs/>
        </w:rPr>
        <w:t>ukupno su odradili 1960 sati</w:t>
      </w:r>
      <w:r w:rsidR="00D1096A">
        <w:t xml:space="preserve">. </w:t>
      </w:r>
    </w:p>
    <w:p w14:paraId="7F440636" w14:textId="7591383D" w:rsidR="00137C84" w:rsidRDefault="00137C84" w:rsidP="00137C84">
      <w:r>
        <w:t>„</w:t>
      </w:r>
      <w:r w:rsidRPr="00137C84">
        <w:t xml:space="preserve">U osnovnoj školi su nas učili koje su </w:t>
      </w:r>
      <w:r>
        <w:t>'</w:t>
      </w:r>
      <w:r w:rsidRPr="00137C84">
        <w:t>četiri najvažnije male riječi</w:t>
      </w:r>
      <w:r>
        <w:t>'</w:t>
      </w:r>
      <w:r w:rsidRPr="00137C84">
        <w:t xml:space="preserve">. Jednu od njih mogli bismo vam ponavljati u nedogled – od srca vam svima </w:t>
      </w:r>
      <w:r>
        <w:rPr>
          <w:b/>
          <w:bCs/>
        </w:rPr>
        <w:t>hvala</w:t>
      </w:r>
      <w:r w:rsidRPr="00137C84">
        <w:t xml:space="preserve"> na </w:t>
      </w:r>
      <w:r w:rsidRPr="00137C84">
        <w:rPr>
          <w:b/>
          <w:bCs/>
        </w:rPr>
        <w:t>entuzijazmu, pozitivnoj energiji i zajedništvu</w:t>
      </w:r>
      <w:r w:rsidRPr="00137C84">
        <w:t xml:space="preserve"> koje ste sa sobom donijeli i </w:t>
      </w:r>
      <w:r w:rsidRPr="008D3B80">
        <w:rPr>
          <w:b/>
          <w:bCs/>
        </w:rPr>
        <w:t>Europom pronijeli dobar glas</w:t>
      </w:r>
      <w:r w:rsidR="00540C2A" w:rsidRPr="008D3B80">
        <w:rPr>
          <w:b/>
          <w:bCs/>
        </w:rPr>
        <w:t xml:space="preserve"> o našem gradu</w:t>
      </w:r>
      <w:r w:rsidRPr="00137C84">
        <w:t>. Bez vas uspjeh ne bi bio moguć</w:t>
      </w:r>
      <w:r>
        <w:t>“, istaknula je voditeljica volonterskog programa</w:t>
      </w:r>
      <w:r w:rsidR="00F43A0F">
        <w:t xml:space="preserve"> HKD-a na Sušaku</w:t>
      </w:r>
      <w:r>
        <w:t xml:space="preserve">, </w:t>
      </w:r>
      <w:r w:rsidRPr="008D3B80">
        <w:rPr>
          <w:b/>
          <w:bCs/>
        </w:rPr>
        <w:t>Asja Brusić</w:t>
      </w:r>
      <w:r>
        <w:t>.</w:t>
      </w:r>
    </w:p>
    <w:p w14:paraId="26848A4A" w14:textId="6FE50778" w:rsidR="00137C84" w:rsidRDefault="00137C84" w:rsidP="00137C84">
      <w:r>
        <w:t xml:space="preserve">Volontere su pozdravili i zamjenik gradonačelnika Grada Rijeke, </w:t>
      </w:r>
      <w:r w:rsidRPr="000F6BC6">
        <w:rPr>
          <w:b/>
          <w:bCs/>
        </w:rPr>
        <w:t>Marko Filipović</w:t>
      </w:r>
      <w:r>
        <w:t xml:space="preserve"> i direktorica partnerstava i sudjelovanja RIJEKE 2020, </w:t>
      </w:r>
      <w:r w:rsidRPr="000F6BC6">
        <w:rPr>
          <w:b/>
          <w:bCs/>
        </w:rPr>
        <w:t>Irena Kregar Šegota</w:t>
      </w:r>
      <w:r>
        <w:t>.</w:t>
      </w:r>
    </w:p>
    <w:p w14:paraId="405C70C4" w14:textId="25BE1CF7" w:rsidR="004A0A5B" w:rsidRDefault="004A0A5B" w:rsidP="00137C84">
      <w:r>
        <w:t>„</w:t>
      </w:r>
      <w:r w:rsidRPr="003A36DC">
        <w:rPr>
          <w:b/>
          <w:bCs/>
        </w:rPr>
        <w:t>1. veljače cijeli grad je disao kao jedno</w:t>
      </w:r>
      <w:r>
        <w:t xml:space="preserve"> i dobra energija koja je krenula od jutra samo se prelila na cijeli dan i mogla se pronaći u svakom kutu našeg grada i na svakom od 70 događanja koliko ih je toga dana održano. </w:t>
      </w:r>
      <w:r w:rsidRPr="003A36DC">
        <w:rPr>
          <w:b/>
          <w:bCs/>
        </w:rPr>
        <w:t xml:space="preserve">A toj dobroj atmosferi velikim ste dijelom doprinijeli i vi, volonteri, koji ste projektu poklonili </w:t>
      </w:r>
      <w:r w:rsidR="00645544" w:rsidRPr="003A36DC">
        <w:rPr>
          <w:b/>
          <w:bCs/>
        </w:rPr>
        <w:t xml:space="preserve">ono najvažnije, </w:t>
      </w:r>
      <w:r w:rsidRPr="003A36DC">
        <w:rPr>
          <w:b/>
          <w:bCs/>
        </w:rPr>
        <w:t>svoje slobodno vrijeme, ljubav i entuzijazam</w:t>
      </w:r>
      <w:r>
        <w:t xml:space="preserve">. Hvala vam svima na doprinosu i vjerujem kako ćemo svi zajedno nastaviti uživati u ovoj bogatoj 2020. godini“, rekao je zamjenik gradonačelnika </w:t>
      </w:r>
      <w:r w:rsidRPr="003A36DC">
        <w:rPr>
          <w:b/>
          <w:bCs/>
        </w:rPr>
        <w:t>Marko Filipović</w:t>
      </w:r>
      <w:r>
        <w:t xml:space="preserve"> i uputio poziv svim zainteresiranim građanima da se kao volonteri uključe u projekt Europske prijestolnice kulture.</w:t>
      </w:r>
    </w:p>
    <w:p w14:paraId="6AE754F3" w14:textId="69643ADB" w:rsidR="00503D22" w:rsidRDefault="004A0A5B" w:rsidP="00137C84">
      <w:r>
        <w:t xml:space="preserve">„Kada smo osmišljavali programe i pisali programsku knjigu na temelju koje je Rijeka na kraju i osvojila titulu Europske prijestolnice kulture </w:t>
      </w:r>
      <w:r w:rsidRPr="003A36DC">
        <w:rPr>
          <w:b/>
          <w:bCs/>
        </w:rPr>
        <w:t>sanjali smo o razvoju projekta volontiranja u kulturi</w:t>
      </w:r>
      <w:r>
        <w:t>.</w:t>
      </w:r>
      <w:r w:rsidR="00503D22">
        <w:t xml:space="preserve"> Postali smo prvi grad u Hrvatskoj koji je ponio titulu</w:t>
      </w:r>
      <w:r w:rsidR="00645544">
        <w:t xml:space="preserve"> Europske prijestolnice kulture</w:t>
      </w:r>
      <w:r w:rsidR="00503D22">
        <w:t>,</w:t>
      </w:r>
      <w:r w:rsidR="00645544">
        <w:t xml:space="preserve"> unutar projekta smo krenuli razvijati i program volontiranja u kulturi što je također novina u Hrvatskoj</w:t>
      </w:r>
      <w:r w:rsidR="00767E41">
        <w:t xml:space="preserve">, </w:t>
      </w:r>
      <w:r w:rsidR="00503D22">
        <w:t xml:space="preserve">a </w:t>
      </w:r>
      <w:r w:rsidR="00503D22" w:rsidRPr="003A36DC">
        <w:rPr>
          <w:b/>
          <w:bCs/>
        </w:rPr>
        <w:t>bez vas to ne bi bilo moguće i stoga beskrajno vam hvala na uključivanju</w:t>
      </w:r>
      <w:r w:rsidR="00503D22">
        <w:t xml:space="preserve">. </w:t>
      </w:r>
      <w:r w:rsidR="00503D22" w:rsidRPr="003A36DC">
        <w:rPr>
          <w:b/>
          <w:bCs/>
        </w:rPr>
        <w:t>Volonter treba imati veliku volju i srce, a vi to imate</w:t>
      </w:r>
      <w:r w:rsidR="00503D22">
        <w:t xml:space="preserve">. Nadam se da će ovo </w:t>
      </w:r>
      <w:r w:rsidR="00503D22" w:rsidRPr="003A36DC">
        <w:rPr>
          <w:b/>
          <w:bCs/>
        </w:rPr>
        <w:t>zajedništvo</w:t>
      </w:r>
      <w:r w:rsidR="00503D22">
        <w:t xml:space="preserve"> koje danas imamo </w:t>
      </w:r>
      <w:r w:rsidR="00503D22" w:rsidRPr="003A36DC">
        <w:rPr>
          <w:b/>
          <w:bCs/>
        </w:rPr>
        <w:t>ostati kao naslijeđe ovog projekta</w:t>
      </w:r>
      <w:r w:rsidR="00503D22">
        <w:t xml:space="preserve">“, istaknula je </w:t>
      </w:r>
      <w:r w:rsidR="00503D22" w:rsidRPr="003A36DC">
        <w:rPr>
          <w:b/>
          <w:bCs/>
        </w:rPr>
        <w:t>Irena Kregar Šegota</w:t>
      </w:r>
      <w:r w:rsidR="00503D22">
        <w:t xml:space="preserve"> i posebno zahvalila Hrvatskom kulturnom domu na Sušaku koji vodi program volontiranja u kulturi.</w:t>
      </w:r>
    </w:p>
    <w:p w14:paraId="38547F58" w14:textId="09BFA3C2" w:rsidR="003C65CB" w:rsidRDefault="003C65CB" w:rsidP="00137C84">
      <w:r>
        <w:t xml:space="preserve">„Želim vam se svima od srca zahvaliti i u svoje osobno ime i u ime RIJEKE 2020 što ste se uključili i što ste bili s nama ne samo na dan otvorenja, već i u brojnim drugim programima. </w:t>
      </w:r>
      <w:r w:rsidRPr="003A36DC">
        <w:rPr>
          <w:b/>
          <w:bCs/>
        </w:rPr>
        <w:t xml:space="preserve">Nadam se da ćemo se nastaviti družiti i tijekom cijele </w:t>
      </w:r>
      <w:r w:rsidR="00834CEC">
        <w:rPr>
          <w:b/>
          <w:bCs/>
        </w:rPr>
        <w:t>2020.</w:t>
      </w:r>
      <w:r>
        <w:t xml:space="preserve"> </w:t>
      </w:r>
      <w:r w:rsidRPr="003A36DC">
        <w:rPr>
          <w:b/>
          <w:bCs/>
        </w:rPr>
        <w:t>i da ćemo zajedno stvoriti lijepe uspomene</w:t>
      </w:r>
      <w:r>
        <w:t xml:space="preserve"> tijekom ove iznimno važne godine za Rijeku“, istaknula je koordinatorica sudioničkih programa, </w:t>
      </w:r>
      <w:r w:rsidRPr="00834CEC">
        <w:rPr>
          <w:b/>
          <w:bCs/>
        </w:rPr>
        <w:t>Marija Vasović</w:t>
      </w:r>
      <w:r>
        <w:t>.</w:t>
      </w:r>
    </w:p>
    <w:p w14:paraId="3DA94663" w14:textId="77777777" w:rsidR="00E95D1B" w:rsidRDefault="00E95D1B" w:rsidP="00E95D1B">
      <w:r w:rsidRPr="00834CEC">
        <w:rPr>
          <w:b/>
          <w:bCs/>
        </w:rPr>
        <w:t>Među volonterima su građani svih generacija</w:t>
      </w:r>
      <w:r>
        <w:t>, od srednjoškolaca do umirovljenika, a spoj mladosti i iskustva provjeren je recept za uspjeh.</w:t>
      </w:r>
    </w:p>
    <w:p w14:paraId="2076C5CC" w14:textId="77777777" w:rsidR="00F123C1" w:rsidRDefault="00F123C1" w:rsidP="00137C84">
      <w:pPr>
        <w:rPr>
          <w:b/>
          <w:bCs/>
        </w:rPr>
      </w:pPr>
    </w:p>
    <w:p w14:paraId="0FA554D4" w14:textId="77777777" w:rsidR="00F123C1" w:rsidRDefault="00F123C1" w:rsidP="00137C84">
      <w:pPr>
        <w:rPr>
          <w:b/>
          <w:bCs/>
        </w:rPr>
      </w:pPr>
    </w:p>
    <w:p w14:paraId="64B286C4" w14:textId="078EE2F4" w:rsidR="0070454D" w:rsidRDefault="0017357A" w:rsidP="00137C84">
      <w:r w:rsidRPr="00834CEC">
        <w:rPr>
          <w:b/>
          <w:bCs/>
        </w:rPr>
        <w:t xml:space="preserve">Svi koji to žele, volonterski se u projekt Europske prijestolnice kulture mogu uključiti tijekom cijele </w:t>
      </w:r>
      <w:r w:rsidR="001D05CE" w:rsidRPr="00834CEC">
        <w:rPr>
          <w:b/>
          <w:bCs/>
        </w:rPr>
        <w:t xml:space="preserve">2020. </w:t>
      </w:r>
      <w:r w:rsidRPr="00834CEC">
        <w:rPr>
          <w:b/>
          <w:bCs/>
        </w:rPr>
        <w:t>godine.</w:t>
      </w:r>
      <w:r>
        <w:t xml:space="preserve"> </w:t>
      </w:r>
      <w:r w:rsidR="001D05CE">
        <w:t>G</w:t>
      </w:r>
      <w:r>
        <w:t>rađani Rijeke do sada su pokazali veliku zainteresiranost za uključivanje</w:t>
      </w:r>
      <w:r w:rsidR="00E95D1B">
        <w:t>m</w:t>
      </w:r>
      <w:r>
        <w:t>, a svojim entuzijazmom, dobrom voljom i pozitivnom energijom</w:t>
      </w:r>
      <w:r w:rsidR="0070454D">
        <w:t xml:space="preserve"> volonteri su</w:t>
      </w:r>
      <w:r>
        <w:t xml:space="preserve"> dokazali i pokazali veliko srce i zajedništvo ovoga grada. </w:t>
      </w:r>
    </w:p>
    <w:p w14:paraId="17DFC10C" w14:textId="77777777" w:rsidR="0070454D" w:rsidRDefault="0070454D" w:rsidP="00137C84"/>
    <w:p w14:paraId="0B3FE694" w14:textId="6141F8D6" w:rsidR="001D05CE" w:rsidRDefault="00F123C1" w:rsidP="00137C84">
      <w:r>
        <w:t>Unaprijed zahvaljujem na objavi.</w:t>
      </w:r>
    </w:p>
    <w:p w14:paraId="3AF41950" w14:textId="417BD74C" w:rsidR="00F123C1" w:rsidRDefault="00F123C1" w:rsidP="00137C84"/>
    <w:p w14:paraId="3AEF7FD1" w14:textId="77777777" w:rsidR="00F123C1" w:rsidRPr="006B72CD" w:rsidRDefault="00F123C1" w:rsidP="00F123C1">
      <w:pPr>
        <w:shd w:val="clear" w:color="auto" w:fill="FFFFFF"/>
        <w:spacing w:after="0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6B72CD">
        <w:rPr>
          <w:rFonts w:eastAsia="Times New Roman" w:cstheme="minorHAnsi"/>
          <w:color w:val="000000"/>
          <w:sz w:val="20"/>
          <w:szCs w:val="20"/>
          <w:lang w:eastAsia="hr-HR"/>
        </w:rPr>
        <w:t>Lena Stojiljković</w:t>
      </w:r>
    </w:p>
    <w:p w14:paraId="11073F42" w14:textId="77777777" w:rsidR="00F123C1" w:rsidRPr="006B72CD" w:rsidRDefault="00F123C1" w:rsidP="00F123C1">
      <w:pPr>
        <w:shd w:val="clear" w:color="auto" w:fill="FFFFFF"/>
        <w:spacing w:after="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6B72CD">
        <w:rPr>
          <w:rFonts w:eastAsia="Times New Roman" w:cstheme="minorHAnsi"/>
          <w:color w:val="000000"/>
          <w:sz w:val="20"/>
          <w:szCs w:val="20"/>
          <w:lang w:eastAsia="hr-HR"/>
        </w:rPr>
        <w:t>Odnosi s medijima, Rijeka 2020</w:t>
      </w:r>
    </w:p>
    <w:p w14:paraId="5E1281A5" w14:textId="77777777" w:rsidR="00F123C1" w:rsidRPr="006B72CD" w:rsidRDefault="00DB7788" w:rsidP="00F123C1">
      <w:pPr>
        <w:shd w:val="clear" w:color="auto" w:fill="FFFFFF"/>
        <w:spacing w:after="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hyperlink r:id="rId7" w:history="1">
        <w:r w:rsidR="00F123C1" w:rsidRPr="006B72CD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07047967" w14:textId="77777777" w:rsidR="00F123C1" w:rsidRPr="00F76B81" w:rsidRDefault="00F123C1" w:rsidP="00F123C1">
      <w:pPr>
        <w:shd w:val="clear" w:color="auto" w:fill="FFFFFF"/>
        <w:spacing w:after="0"/>
        <w:jc w:val="right"/>
        <w:textAlignment w:val="baseline"/>
        <w:rPr>
          <w:rFonts w:cstheme="minorHAnsi"/>
          <w:sz w:val="20"/>
          <w:szCs w:val="20"/>
        </w:rPr>
      </w:pPr>
      <w:r w:rsidRPr="006B72CD">
        <w:rPr>
          <w:rFonts w:cstheme="minorHAnsi"/>
          <w:sz w:val="20"/>
          <w:szCs w:val="20"/>
        </w:rPr>
        <w:t>Mob: +385 91 612 63 42</w:t>
      </w:r>
    </w:p>
    <w:p w14:paraId="46FF5228" w14:textId="77777777" w:rsidR="00F123C1" w:rsidRDefault="00F123C1" w:rsidP="00137C84"/>
    <w:p w14:paraId="6AA89EB8" w14:textId="77777777" w:rsidR="00EF6EDA" w:rsidRPr="007375FE" w:rsidRDefault="00EF6EDA" w:rsidP="00CC6E66">
      <w:pPr>
        <w:rPr>
          <w:b/>
          <w:bCs/>
        </w:rPr>
      </w:pPr>
    </w:p>
    <w:p w14:paraId="5F9DB85C" w14:textId="77777777" w:rsidR="00F31FB9" w:rsidRDefault="00F31FB9"/>
    <w:p w14:paraId="40B6914A" w14:textId="77777777" w:rsidR="00F31FB9" w:rsidRDefault="00F31FB9"/>
    <w:sectPr w:rsidR="00F31FB9" w:rsidSect="00203CBF">
      <w:headerReference w:type="default" r:id="rId8"/>
      <w:pgSz w:w="11906" w:h="16838"/>
      <w:pgMar w:top="1890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5667F3" w14:textId="77777777" w:rsidR="00DB7788" w:rsidRDefault="00DB7788" w:rsidP="00F31FB9">
      <w:pPr>
        <w:spacing w:after="0" w:line="240" w:lineRule="auto"/>
      </w:pPr>
      <w:r>
        <w:separator/>
      </w:r>
    </w:p>
  </w:endnote>
  <w:endnote w:type="continuationSeparator" w:id="0">
    <w:p w14:paraId="27E45F1B" w14:textId="77777777" w:rsidR="00DB7788" w:rsidRDefault="00DB7788" w:rsidP="00F31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0E3721" w14:textId="77777777" w:rsidR="00DB7788" w:rsidRDefault="00DB7788" w:rsidP="00F31FB9">
      <w:pPr>
        <w:spacing w:after="0" w:line="240" w:lineRule="auto"/>
      </w:pPr>
      <w:r>
        <w:separator/>
      </w:r>
    </w:p>
  </w:footnote>
  <w:footnote w:type="continuationSeparator" w:id="0">
    <w:p w14:paraId="53A5955A" w14:textId="77777777" w:rsidR="00DB7788" w:rsidRDefault="00DB7788" w:rsidP="00F31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62029" w14:textId="77777777" w:rsidR="00F31FB9" w:rsidRDefault="00F31FB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52B3B9BC" wp14:editId="53E93DFB">
          <wp:simplePos x="0" y="0"/>
          <wp:positionH relativeFrom="column">
            <wp:posOffset>5082540</wp:posOffset>
          </wp:positionH>
          <wp:positionV relativeFrom="paragraph">
            <wp:posOffset>-30480</wp:posOffset>
          </wp:positionV>
          <wp:extent cx="1283970" cy="3302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5FBBA79" wp14:editId="152D8A34">
          <wp:simplePos x="0" y="0"/>
          <wp:positionH relativeFrom="column">
            <wp:posOffset>-800735</wp:posOffset>
          </wp:positionH>
          <wp:positionV relativeFrom="paragraph">
            <wp:posOffset>-388620</wp:posOffset>
          </wp:positionV>
          <wp:extent cx="4442460" cy="1120511"/>
          <wp:effectExtent l="0" t="0" r="0" b="381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648410" cy="1172457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563822"/>
    <w:multiLevelType w:val="hybridMultilevel"/>
    <w:tmpl w:val="21D420F6"/>
    <w:lvl w:ilvl="0" w:tplc="31F2852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5600C"/>
    <w:multiLevelType w:val="hybridMultilevel"/>
    <w:tmpl w:val="74402F36"/>
    <w:lvl w:ilvl="0" w:tplc="AAD415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633A1A"/>
    <w:multiLevelType w:val="hybridMultilevel"/>
    <w:tmpl w:val="F97CCE3A"/>
    <w:lvl w:ilvl="0" w:tplc="DE563E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8B3"/>
    <w:rsid w:val="000B34D1"/>
    <w:rsid w:val="000C4800"/>
    <w:rsid w:val="000E6C95"/>
    <w:rsid w:val="000F6BC6"/>
    <w:rsid w:val="00137C84"/>
    <w:rsid w:val="0017357A"/>
    <w:rsid w:val="00180A39"/>
    <w:rsid w:val="001D05CE"/>
    <w:rsid w:val="001E23B9"/>
    <w:rsid w:val="001E7017"/>
    <w:rsid w:val="00203CBF"/>
    <w:rsid w:val="00216992"/>
    <w:rsid w:val="00303B92"/>
    <w:rsid w:val="00396635"/>
    <w:rsid w:val="003A36DC"/>
    <w:rsid w:val="003C65CB"/>
    <w:rsid w:val="003E717C"/>
    <w:rsid w:val="003F1315"/>
    <w:rsid w:val="003F6DCA"/>
    <w:rsid w:val="004033B0"/>
    <w:rsid w:val="00424AE2"/>
    <w:rsid w:val="00427BEF"/>
    <w:rsid w:val="004578F8"/>
    <w:rsid w:val="00492920"/>
    <w:rsid w:val="004A0A5B"/>
    <w:rsid w:val="004C2359"/>
    <w:rsid w:val="00503D22"/>
    <w:rsid w:val="005143EA"/>
    <w:rsid w:val="00540C2A"/>
    <w:rsid w:val="00611BFF"/>
    <w:rsid w:val="00616830"/>
    <w:rsid w:val="00645544"/>
    <w:rsid w:val="006542FE"/>
    <w:rsid w:val="00660D26"/>
    <w:rsid w:val="006A7CBA"/>
    <w:rsid w:val="006C16F9"/>
    <w:rsid w:val="006D19F6"/>
    <w:rsid w:val="006D3EFA"/>
    <w:rsid w:val="006F75EF"/>
    <w:rsid w:val="0070454D"/>
    <w:rsid w:val="00722991"/>
    <w:rsid w:val="007248B3"/>
    <w:rsid w:val="007375FE"/>
    <w:rsid w:val="00767E41"/>
    <w:rsid w:val="00834CEC"/>
    <w:rsid w:val="00851AF8"/>
    <w:rsid w:val="00883D9F"/>
    <w:rsid w:val="008D3B80"/>
    <w:rsid w:val="008F1A14"/>
    <w:rsid w:val="00903336"/>
    <w:rsid w:val="00911B46"/>
    <w:rsid w:val="009D443D"/>
    <w:rsid w:val="00A2787E"/>
    <w:rsid w:val="00A37B42"/>
    <w:rsid w:val="00A66FA1"/>
    <w:rsid w:val="00A73786"/>
    <w:rsid w:val="00A77715"/>
    <w:rsid w:val="00A9425F"/>
    <w:rsid w:val="00AA4437"/>
    <w:rsid w:val="00AB117B"/>
    <w:rsid w:val="00AD74A9"/>
    <w:rsid w:val="00AF5CA0"/>
    <w:rsid w:val="00AF7269"/>
    <w:rsid w:val="00B80346"/>
    <w:rsid w:val="00C13A1F"/>
    <w:rsid w:val="00C56C3E"/>
    <w:rsid w:val="00C81CDA"/>
    <w:rsid w:val="00CC62F6"/>
    <w:rsid w:val="00CC6E66"/>
    <w:rsid w:val="00CE44AA"/>
    <w:rsid w:val="00D1096A"/>
    <w:rsid w:val="00D44AE3"/>
    <w:rsid w:val="00D46226"/>
    <w:rsid w:val="00DB7788"/>
    <w:rsid w:val="00E45185"/>
    <w:rsid w:val="00E95D1B"/>
    <w:rsid w:val="00EA63B1"/>
    <w:rsid w:val="00EB5B44"/>
    <w:rsid w:val="00EC067A"/>
    <w:rsid w:val="00ED3660"/>
    <w:rsid w:val="00ED7B4A"/>
    <w:rsid w:val="00EF6EDA"/>
    <w:rsid w:val="00F123C1"/>
    <w:rsid w:val="00F31FB9"/>
    <w:rsid w:val="00F43A0F"/>
    <w:rsid w:val="00FB3A6B"/>
    <w:rsid w:val="00FB4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8A34C"/>
  <w15:chartTrackingRefBased/>
  <w15:docId w15:val="{71B4C35C-CB3D-4F66-AB82-BD8EEA4FE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FB9"/>
  </w:style>
  <w:style w:type="paragraph" w:styleId="Footer">
    <w:name w:val="footer"/>
    <w:basedOn w:val="Normal"/>
    <w:link w:val="Foot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1FB9"/>
  </w:style>
  <w:style w:type="paragraph" w:styleId="ListParagraph">
    <w:name w:val="List Paragraph"/>
    <w:basedOn w:val="Normal"/>
    <w:uiPriority w:val="34"/>
    <w:qFormat/>
    <w:rsid w:val="006D19F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23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55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mbic_majda\Desktop\template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</Template>
  <TotalTime>0</TotalTime>
  <Pages>2</Pages>
  <Words>540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Bembić Majda</dc:creator>
  <cp:keywords/>
  <dc:description/>
  <cp:lastModifiedBy>Stojiljković Lena</cp:lastModifiedBy>
  <cp:revision>2</cp:revision>
  <dcterms:created xsi:type="dcterms:W3CDTF">2020-03-06T11:02:00Z</dcterms:created>
  <dcterms:modified xsi:type="dcterms:W3CDTF">2020-03-06T11:02:00Z</dcterms:modified>
</cp:coreProperties>
</file>