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BB10C" w14:textId="79FE40F2" w:rsidR="00FB41E8" w:rsidRDefault="00FB6A1C" w:rsidP="00FB41E8">
      <w:r>
        <w:t>Rijeka, 27. lipnja 2020.</w:t>
      </w:r>
    </w:p>
    <w:p w14:paraId="154C4E1A" w14:textId="7DB7D445" w:rsidR="00FB6A1C" w:rsidRDefault="00FB6A1C" w:rsidP="00447861">
      <w:pPr>
        <w:jc w:val="right"/>
        <w:rPr>
          <w:b/>
          <w:bCs/>
        </w:rPr>
      </w:pPr>
      <w:r w:rsidRPr="00FB6A1C">
        <w:rPr>
          <w:b/>
          <w:bCs/>
        </w:rPr>
        <w:t>OBJAVA ZA MEDIJE</w:t>
      </w:r>
    </w:p>
    <w:p w14:paraId="21554353" w14:textId="7FCB950A" w:rsidR="008A2060" w:rsidRDefault="00FB6A1C" w:rsidP="00FB6A1C">
      <w:pPr>
        <w:jc w:val="center"/>
        <w:rPr>
          <w:b/>
          <w:bCs/>
        </w:rPr>
      </w:pPr>
      <w:r w:rsidRPr="00FB6A1C">
        <w:rPr>
          <w:b/>
          <w:bCs/>
        </w:rPr>
        <w:t xml:space="preserve">ODRŽANA MANIFESTACIJA </w:t>
      </w:r>
      <w:r w:rsidRPr="00955C52">
        <w:rPr>
          <w:b/>
          <w:bCs/>
          <w:i/>
          <w:iCs/>
        </w:rPr>
        <w:t>U HARTERU NA KVARTERU</w:t>
      </w:r>
    </w:p>
    <w:p w14:paraId="40218BA1" w14:textId="77777777" w:rsidR="00447861" w:rsidRDefault="00447861" w:rsidP="00FB6A1C">
      <w:pPr>
        <w:jc w:val="center"/>
        <w:rPr>
          <w:b/>
          <w:bCs/>
        </w:rPr>
      </w:pPr>
    </w:p>
    <w:p w14:paraId="4E39B21C" w14:textId="78BEB54C" w:rsidR="008A2060" w:rsidRDefault="009861A4" w:rsidP="008A2060">
      <w:r>
        <w:tab/>
      </w:r>
      <w:r w:rsidR="008A2060">
        <w:t>Cjelodnevna zabava i druženje, ali i čišćenje okoliša te razmjena znanja i ideja obilježili su program</w:t>
      </w:r>
      <w:r w:rsidR="00955C52">
        <w:t xml:space="preserve"> </w:t>
      </w:r>
      <w:r w:rsidR="00955C52" w:rsidRPr="00955C52">
        <w:rPr>
          <w:b/>
          <w:bCs/>
        </w:rPr>
        <w:t>U</w:t>
      </w:r>
      <w:r w:rsidR="008A2060" w:rsidRPr="00955C52">
        <w:rPr>
          <w:b/>
          <w:bCs/>
        </w:rPr>
        <w:t xml:space="preserve"> Harteru na </w:t>
      </w:r>
      <w:proofErr w:type="spellStart"/>
      <w:r w:rsidR="008A2060" w:rsidRPr="00955C52">
        <w:rPr>
          <w:b/>
          <w:bCs/>
        </w:rPr>
        <w:t>Kvarteru</w:t>
      </w:r>
      <w:proofErr w:type="spellEnd"/>
      <w:r w:rsidR="008A2060">
        <w:t xml:space="preserve"> koji se </w:t>
      </w:r>
      <w:r w:rsidR="008A2060" w:rsidRPr="00955C52">
        <w:rPr>
          <w:b/>
          <w:bCs/>
        </w:rPr>
        <w:t>ove subote</w:t>
      </w:r>
      <w:r w:rsidR="00955C52" w:rsidRPr="00955C52">
        <w:rPr>
          <w:b/>
          <w:bCs/>
        </w:rPr>
        <w:t>, 27. lipnja</w:t>
      </w:r>
      <w:r w:rsidR="008A2060">
        <w:t xml:space="preserve"> u organizaciji </w:t>
      </w:r>
      <w:r w:rsidR="008A2060" w:rsidRPr="00955C52">
        <w:rPr>
          <w:b/>
          <w:bCs/>
        </w:rPr>
        <w:t>Mjesnog odbora Hartera, zajednice u nastajanju</w:t>
      </w:r>
      <w:r w:rsidR="008A2060">
        <w:t xml:space="preserve"> održao na </w:t>
      </w:r>
      <w:r w:rsidR="008A2060" w:rsidRPr="00955C52">
        <w:rPr>
          <w:b/>
          <w:bCs/>
        </w:rPr>
        <w:t xml:space="preserve">prostoru Hartere, odnosno Vodovodne i </w:t>
      </w:r>
      <w:proofErr w:type="spellStart"/>
      <w:r w:rsidR="008A2060" w:rsidRPr="00955C52">
        <w:rPr>
          <w:b/>
          <w:bCs/>
        </w:rPr>
        <w:t>Ružićeve</w:t>
      </w:r>
      <w:proofErr w:type="spellEnd"/>
      <w:r w:rsidR="008A2060" w:rsidRPr="00955C52">
        <w:rPr>
          <w:b/>
          <w:bCs/>
        </w:rPr>
        <w:t xml:space="preserve"> ulice</w:t>
      </w:r>
      <w:r w:rsidR="008A2060">
        <w:t>.</w:t>
      </w:r>
    </w:p>
    <w:p w14:paraId="08CB0931" w14:textId="3EDBB212" w:rsidR="008A2060" w:rsidRDefault="00595C2E" w:rsidP="008A2060">
      <w:r>
        <w:t xml:space="preserve">Projekt je dio programskog pravca </w:t>
      </w:r>
      <w:r w:rsidRPr="00955C52">
        <w:rPr>
          <w:b/>
          <w:bCs/>
        </w:rPr>
        <w:t>Slatko i slano, Rijeke 2020 – Europsk</w:t>
      </w:r>
      <w:r w:rsidR="00001F6C">
        <w:rPr>
          <w:b/>
          <w:bCs/>
        </w:rPr>
        <w:t>e</w:t>
      </w:r>
      <w:r w:rsidRPr="00955C52">
        <w:rPr>
          <w:b/>
          <w:bCs/>
        </w:rPr>
        <w:t xml:space="preserve"> prijestolnic</w:t>
      </w:r>
      <w:r w:rsidR="00001F6C">
        <w:rPr>
          <w:b/>
          <w:bCs/>
        </w:rPr>
        <w:t>e</w:t>
      </w:r>
      <w:r w:rsidRPr="00955C52">
        <w:rPr>
          <w:b/>
          <w:bCs/>
        </w:rPr>
        <w:t xml:space="preserve"> kulture</w:t>
      </w:r>
      <w:r>
        <w:t xml:space="preserve">, a glavni </w:t>
      </w:r>
      <w:r w:rsidRPr="00955C52">
        <w:rPr>
          <w:b/>
          <w:bCs/>
        </w:rPr>
        <w:t xml:space="preserve">cilj projekta bio je pokrenuti raspravu o budućnosti prostora bivše tvornice papira Hartera te područja Vodovodne i </w:t>
      </w:r>
      <w:proofErr w:type="spellStart"/>
      <w:r w:rsidRPr="00955C52">
        <w:rPr>
          <w:b/>
          <w:bCs/>
        </w:rPr>
        <w:t>Ružićeve</w:t>
      </w:r>
      <w:proofErr w:type="spellEnd"/>
      <w:r w:rsidRPr="00955C52">
        <w:rPr>
          <w:b/>
          <w:bCs/>
        </w:rPr>
        <w:t xml:space="preserve"> ulice uz kanjon Rječine.</w:t>
      </w:r>
      <w:r>
        <w:t xml:space="preserve"> Ovim hvalevrijednim projektom želje</w:t>
      </w:r>
      <w:r w:rsidR="004F7325">
        <w:t>lo</w:t>
      </w:r>
      <w:r>
        <w:t xml:space="preserve"> se </w:t>
      </w:r>
      <w:r w:rsidRPr="00955C52">
        <w:rPr>
          <w:b/>
          <w:bCs/>
        </w:rPr>
        <w:t>doprinijeti i povezivanju ljudi</w:t>
      </w:r>
      <w:r>
        <w:t xml:space="preserve"> s ovim povijesno važnim gradskim područjem, kao i </w:t>
      </w:r>
      <w:r w:rsidRPr="00955C52">
        <w:rPr>
          <w:b/>
          <w:bCs/>
        </w:rPr>
        <w:t>istražiti potencijal za njegov razvoj</w:t>
      </w:r>
      <w:r>
        <w:t xml:space="preserve"> i to kroz ideju kolektivne akcije, prisvajanja prostora i aktiviranja solidarnosti.</w:t>
      </w:r>
    </w:p>
    <w:p w14:paraId="3DBB61F8" w14:textId="735B0C9D" w:rsidR="00595C2E" w:rsidRDefault="00595C2E" w:rsidP="008A2060">
      <w:r w:rsidRPr="00955C52">
        <w:rPr>
          <w:b/>
          <w:bCs/>
        </w:rPr>
        <w:t>Program je započeo u 11 sati</w:t>
      </w:r>
      <w:r>
        <w:t xml:space="preserve"> radnom akcijom </w:t>
      </w:r>
      <w:r w:rsidRPr="00955C52">
        <w:rPr>
          <w:b/>
          <w:bCs/>
        </w:rPr>
        <w:t>čišćenja okoliša</w:t>
      </w:r>
      <w:r>
        <w:t xml:space="preserve"> kod hale </w:t>
      </w:r>
      <w:proofErr w:type="spellStart"/>
      <w:r>
        <w:t>Marganovo</w:t>
      </w:r>
      <w:proofErr w:type="spellEnd"/>
      <w:r>
        <w:t xml:space="preserve">, a nastavio se </w:t>
      </w:r>
      <w:proofErr w:type="spellStart"/>
      <w:r w:rsidRPr="00955C52">
        <w:rPr>
          <w:b/>
          <w:bCs/>
        </w:rPr>
        <w:t>street</w:t>
      </w:r>
      <w:proofErr w:type="spellEnd"/>
      <w:r w:rsidRPr="00955C52">
        <w:rPr>
          <w:b/>
          <w:bCs/>
        </w:rPr>
        <w:t xml:space="preserve"> artom</w:t>
      </w:r>
      <w:r w:rsidR="00FA247F">
        <w:t xml:space="preserve">, </w:t>
      </w:r>
      <w:r w:rsidR="00FA247F" w:rsidRPr="00955C52">
        <w:rPr>
          <w:b/>
          <w:bCs/>
        </w:rPr>
        <w:t>vođenim kvartovskim šetnjama</w:t>
      </w:r>
      <w:r w:rsidR="00FA247F">
        <w:t xml:space="preserve"> i ćakulama po Vodovodnoj ulici sve do Hartere, a posjetitelji su, također kroz vođenu šetnju mogli saznati nešto novo o povijesti Sušaka i Hartere</w:t>
      </w:r>
      <w:r w:rsidR="004F7325">
        <w:t xml:space="preserve">, a održana je i šetnja od Vodovodne ulice do „Planinarskog doma“, odnosno uspona za </w:t>
      </w:r>
      <w:proofErr w:type="spellStart"/>
      <w:r w:rsidR="004F7325">
        <w:t>Žakalj</w:t>
      </w:r>
      <w:proofErr w:type="spellEnd"/>
      <w:r w:rsidR="004F7325">
        <w:t>.</w:t>
      </w:r>
      <w:r w:rsidR="00FA247F">
        <w:t xml:space="preserve"> </w:t>
      </w:r>
      <w:r w:rsidR="004F7325">
        <w:t>Održa</w:t>
      </w:r>
      <w:r w:rsidR="00955C52">
        <w:t>n</w:t>
      </w:r>
      <w:r w:rsidR="004F7325">
        <w:t xml:space="preserve"> je i </w:t>
      </w:r>
      <w:r w:rsidR="004F7325" w:rsidRPr="00955C52">
        <w:rPr>
          <w:b/>
          <w:bCs/>
        </w:rPr>
        <w:t>kvartovski roštilj</w:t>
      </w:r>
      <w:r w:rsidR="004F7325">
        <w:t xml:space="preserve"> kod barba Drage koji je protekao u dobrosusjedskim odnosima, svatko je donio neku namirnicu. </w:t>
      </w:r>
    </w:p>
    <w:p w14:paraId="113A95CF" w14:textId="1D4DFFEB" w:rsidR="004F7325" w:rsidRDefault="004F7325" w:rsidP="008A2060">
      <w:r>
        <w:t xml:space="preserve">U popodnevnom djelu programa s posjetiteljima su </w:t>
      </w:r>
      <w:r w:rsidRPr="00955C52">
        <w:rPr>
          <w:b/>
          <w:bCs/>
        </w:rPr>
        <w:t xml:space="preserve">svoje ideje i zamisli kako iskoristiti ovaj prostor </w:t>
      </w:r>
      <w:r>
        <w:t xml:space="preserve">podijelili članovi </w:t>
      </w:r>
      <w:proofErr w:type="spellStart"/>
      <w:r w:rsidRPr="00955C52">
        <w:rPr>
          <w:b/>
          <w:bCs/>
        </w:rPr>
        <w:t>Skateboard</w:t>
      </w:r>
      <w:proofErr w:type="spellEnd"/>
      <w:r w:rsidRPr="00955C52">
        <w:rPr>
          <w:b/>
          <w:bCs/>
        </w:rPr>
        <w:t xml:space="preserve"> kluba Kvarner,</w:t>
      </w:r>
      <w:r>
        <w:t xml:space="preserve"> </w:t>
      </w:r>
      <w:r w:rsidRPr="00955C52">
        <w:rPr>
          <w:b/>
          <w:bCs/>
        </w:rPr>
        <w:t xml:space="preserve">pčelarska udruga Milutin Barač, Savez udruga Molekula, odnosno </w:t>
      </w:r>
      <w:proofErr w:type="spellStart"/>
      <w:r w:rsidRPr="00955C52">
        <w:rPr>
          <w:b/>
          <w:bCs/>
        </w:rPr>
        <w:t>RiUse</w:t>
      </w:r>
      <w:proofErr w:type="spellEnd"/>
      <w:r w:rsidRPr="00955C52">
        <w:rPr>
          <w:b/>
          <w:bCs/>
        </w:rPr>
        <w:t xml:space="preserve"> centar te Tranzicijska inicijativa Rijeka</w:t>
      </w:r>
      <w:r>
        <w:t xml:space="preserve"> koja je predstavila ideju </w:t>
      </w:r>
      <w:proofErr w:type="spellStart"/>
      <w:r>
        <w:t>samonavodnjavajuće</w:t>
      </w:r>
      <w:proofErr w:type="spellEnd"/>
      <w:r>
        <w:t xml:space="preserve"> gredice. Održana je i </w:t>
      </w:r>
      <w:r w:rsidRPr="00955C52">
        <w:rPr>
          <w:b/>
          <w:bCs/>
        </w:rPr>
        <w:t>biciklistička tura</w:t>
      </w:r>
      <w:r>
        <w:t xml:space="preserve"> prvom gradskom biciklističkom rutom, </w:t>
      </w:r>
      <w:r w:rsidRPr="00955C52">
        <w:rPr>
          <w:b/>
          <w:bCs/>
        </w:rPr>
        <w:t xml:space="preserve">„Biciklom na </w:t>
      </w:r>
      <w:proofErr w:type="spellStart"/>
      <w:r w:rsidRPr="00955C52">
        <w:rPr>
          <w:b/>
          <w:bCs/>
        </w:rPr>
        <w:t>Kvarteru</w:t>
      </w:r>
      <w:proofErr w:type="spellEnd"/>
      <w:r w:rsidRPr="00955C52">
        <w:rPr>
          <w:b/>
          <w:bCs/>
        </w:rPr>
        <w:t>“</w:t>
      </w:r>
      <w:r>
        <w:t xml:space="preserve">, a kakvo bi to druženje u </w:t>
      </w:r>
      <w:r w:rsidR="00955C52">
        <w:t>P</w:t>
      </w:r>
      <w:r>
        <w:t xml:space="preserve">rimorju bilo kako se ne bi odigrao i </w:t>
      </w:r>
      <w:r w:rsidRPr="00955C52">
        <w:rPr>
          <w:b/>
          <w:bCs/>
        </w:rPr>
        <w:t>turnir u briškuli</w:t>
      </w:r>
      <w:r>
        <w:t>.</w:t>
      </w:r>
    </w:p>
    <w:p w14:paraId="117C2816" w14:textId="335FEE07" w:rsidR="004F7325" w:rsidRDefault="004F7325" w:rsidP="008A2060">
      <w:r>
        <w:t xml:space="preserve">Nakon dana prepunog aktivnosti i rada došlo je vrijeme za potpuno opuštanje i zabavu, a za glazbu se pobrinuo </w:t>
      </w:r>
      <w:r w:rsidRPr="00955C52">
        <w:rPr>
          <w:b/>
          <w:bCs/>
        </w:rPr>
        <w:t xml:space="preserve">Radio </w:t>
      </w:r>
      <w:proofErr w:type="spellStart"/>
      <w:r w:rsidRPr="00955C52">
        <w:rPr>
          <w:b/>
          <w:bCs/>
        </w:rPr>
        <w:t>Roža</w:t>
      </w:r>
      <w:proofErr w:type="spellEnd"/>
      <w:r>
        <w:t>.</w:t>
      </w:r>
    </w:p>
    <w:p w14:paraId="4BD1BD89" w14:textId="6936314E" w:rsidR="001B7527" w:rsidRDefault="001B7527" w:rsidP="001B7527">
      <w:pPr>
        <w:rPr>
          <w:rFonts w:eastAsiaTheme="minorEastAsia" w:cstheme="minorHAnsi"/>
          <w:color w:val="1D2129"/>
          <w:shd w:val="clear" w:color="auto" w:fill="FFFFFF"/>
        </w:rPr>
      </w:pPr>
      <w:r>
        <w:rPr>
          <w:rFonts w:cstheme="minorHAnsi"/>
          <w:color w:val="1D2129"/>
          <w:shd w:val="clear" w:color="auto" w:fill="FFFFFF"/>
        </w:rPr>
        <w:t xml:space="preserve">Projekt </w:t>
      </w:r>
      <w:proofErr w:type="spellStart"/>
      <w:r>
        <w:rPr>
          <w:rFonts w:cstheme="minorHAnsi"/>
          <w:i/>
          <w:iCs/>
          <w:color w:val="1D2129"/>
          <w:shd w:val="clear" w:color="auto" w:fill="FFFFFF"/>
        </w:rPr>
        <w:t>Kvartera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zajednički provode udruga Urbani separe, </w:t>
      </w:r>
      <w:proofErr w:type="spellStart"/>
      <w:r>
        <w:rPr>
          <w:rFonts w:cstheme="minorHAnsi"/>
          <w:color w:val="1D2129"/>
          <w:shd w:val="clear" w:color="auto" w:fill="FFFFFF"/>
        </w:rPr>
        <w:t>DeltaLab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- Centar za urbanu tranziciju, arhitekturu i urbanizam Sveučilišta u Rijeci, Centar za umjetnost i urbanistiku iz Berlina,</w:t>
      </w:r>
      <w:r w:rsidR="002B3A9D">
        <w:rPr>
          <w:rFonts w:cstheme="minorHAnsi"/>
          <w:color w:val="1D2129"/>
          <w:shd w:val="clear" w:color="auto" w:fill="FFFFFF"/>
        </w:rPr>
        <w:t xml:space="preserve"> </w:t>
      </w:r>
      <w:r>
        <w:rPr>
          <w:rFonts w:cstheme="minorHAnsi"/>
          <w:color w:val="1D2129"/>
          <w:shd w:val="clear" w:color="auto" w:fill="FFFFFF"/>
        </w:rPr>
        <w:t xml:space="preserve">međunarodna mreža </w:t>
      </w:r>
      <w:proofErr w:type="spellStart"/>
      <w:r>
        <w:rPr>
          <w:rFonts w:cstheme="minorHAnsi"/>
          <w:color w:val="1D2129"/>
          <w:shd w:val="clear" w:color="auto" w:fill="FFFFFF"/>
        </w:rPr>
        <w:t>CityToolbox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i Goethe-Institut </w:t>
      </w:r>
      <w:proofErr w:type="spellStart"/>
      <w:r>
        <w:rPr>
          <w:rFonts w:cstheme="minorHAnsi"/>
          <w:color w:val="1D2129"/>
          <w:shd w:val="clear" w:color="auto" w:fill="FFFFFF"/>
        </w:rPr>
        <w:t>Kroatien</w:t>
      </w:r>
      <w:proofErr w:type="spellEnd"/>
      <w:r>
        <w:rPr>
          <w:rFonts w:cstheme="minorHAnsi"/>
          <w:color w:val="1D2129"/>
          <w:shd w:val="clear" w:color="auto" w:fill="FFFFFF"/>
        </w:rPr>
        <w:t>.</w:t>
      </w:r>
      <w:r>
        <w:rPr>
          <w:rFonts w:cstheme="minorHAnsi"/>
          <w:color w:val="1D2129"/>
        </w:rPr>
        <w:br/>
      </w:r>
      <w:r>
        <w:rPr>
          <w:rFonts w:cstheme="minorHAnsi"/>
          <w:color w:val="1D2129"/>
          <w:shd w:val="clear" w:color="auto" w:fill="FFFFFF"/>
        </w:rPr>
        <w:t xml:space="preserve">U projektu sudjeluju brojne riječke organizacije, udruge, građanske inicijative i pojedinci, kao što su Galerija </w:t>
      </w:r>
      <w:proofErr w:type="spellStart"/>
      <w:r>
        <w:rPr>
          <w:rFonts w:cstheme="minorHAnsi"/>
          <w:color w:val="1D2129"/>
          <w:shd w:val="clear" w:color="auto" w:fill="FFFFFF"/>
        </w:rPr>
        <w:t>Kortil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</w:t>
      </w:r>
      <w:proofErr w:type="spellStart"/>
      <w:r>
        <w:rPr>
          <w:rFonts w:cstheme="minorHAnsi"/>
          <w:color w:val="1D2129"/>
          <w:shd w:val="clear" w:color="auto" w:fill="FFFFFF"/>
        </w:rPr>
        <w:t>by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Hrvatski kulturni dom na Sušaku, </w:t>
      </w:r>
      <w:proofErr w:type="spellStart"/>
      <w:r>
        <w:rPr>
          <w:rFonts w:cstheme="minorHAnsi"/>
          <w:color w:val="1D2129"/>
          <w:shd w:val="clear" w:color="auto" w:fill="FFFFFF"/>
        </w:rPr>
        <w:t>Skateboard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klub Kvarner, Kreativni kolektiv KOMBINAT, Pčelarska udruga "Milutin Barač"-Rijeka, Savez udruga Molekula (@Riuse centar), Tranzicijska inicijativa Rijeka, Cafe Bar Skradin, Radio </w:t>
      </w:r>
      <w:proofErr w:type="spellStart"/>
      <w:r>
        <w:rPr>
          <w:rFonts w:cstheme="minorHAnsi"/>
          <w:color w:val="1D2129"/>
          <w:shd w:val="clear" w:color="auto" w:fill="FFFFFF"/>
        </w:rPr>
        <w:t>Roža</w:t>
      </w:r>
      <w:proofErr w:type="spellEnd"/>
      <w:r>
        <w:rPr>
          <w:rFonts w:cstheme="minorHAnsi"/>
          <w:color w:val="1D2129"/>
          <w:shd w:val="clear" w:color="auto" w:fill="FFFFFF"/>
        </w:rPr>
        <w:t xml:space="preserve"> i Kvart za 5</w:t>
      </w:r>
      <w:r w:rsidR="002B3A9D">
        <w:rPr>
          <w:rFonts w:cstheme="minorHAnsi"/>
          <w:color w:val="1D2129"/>
          <w:shd w:val="clear" w:color="auto" w:fill="FFFFFF"/>
        </w:rPr>
        <w:t>.</w:t>
      </w:r>
    </w:p>
    <w:p w14:paraId="48610CDB" w14:textId="3F27398B" w:rsidR="001B7527" w:rsidRDefault="001B7527" w:rsidP="001B7527">
      <w:pPr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br/>
      </w:r>
      <w:r w:rsidR="00447861" w:rsidRPr="00447861">
        <w:rPr>
          <w:rFonts w:eastAsia="Times New Roman" w:cstheme="minorHAnsi"/>
          <w:lang w:eastAsia="hr-HR"/>
        </w:rPr>
        <w:t>Unaprijed zahvaljujem na objavi.</w:t>
      </w:r>
    </w:p>
    <w:p w14:paraId="076F72E7" w14:textId="77777777" w:rsidR="00447861" w:rsidRPr="003E7875" w:rsidRDefault="00447861" w:rsidP="00447861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3E7875">
        <w:rPr>
          <w:rFonts w:eastAsia="Times New Roman" w:cstheme="minorHAnsi"/>
          <w:color w:val="000000"/>
          <w:lang w:eastAsia="hr-HR"/>
        </w:rPr>
        <w:t>Lena Stojiljković</w:t>
      </w:r>
    </w:p>
    <w:p w14:paraId="5997B34D" w14:textId="77777777" w:rsidR="00447861" w:rsidRPr="003E7875" w:rsidRDefault="00447861" w:rsidP="0044786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3E7875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2BC67155" w14:textId="77777777" w:rsidR="00447861" w:rsidRPr="003E7875" w:rsidRDefault="00447861" w:rsidP="0044786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7" w:history="1">
        <w:r w:rsidRPr="003E7875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5F9DB85C" w14:textId="6B0D7113" w:rsidR="00F31FB9" w:rsidRPr="00447861" w:rsidRDefault="00447861" w:rsidP="00447861">
      <w:pPr>
        <w:shd w:val="clear" w:color="auto" w:fill="FFFFFF"/>
        <w:spacing w:after="0"/>
        <w:jc w:val="right"/>
        <w:textAlignment w:val="baseline"/>
        <w:rPr>
          <w:rFonts w:cstheme="minorHAnsi"/>
        </w:rPr>
      </w:pPr>
      <w:r w:rsidRPr="003E7875">
        <w:rPr>
          <w:rFonts w:cstheme="minorHAnsi"/>
        </w:rPr>
        <w:t>Mob: +385 91 612 63 42</w:t>
      </w:r>
    </w:p>
    <w:p w14:paraId="40B6914A" w14:textId="77777777" w:rsidR="00F31FB9" w:rsidRDefault="00F31FB9"/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5EF80" w14:textId="77777777" w:rsidR="00024906" w:rsidRDefault="00024906" w:rsidP="00F31FB9">
      <w:pPr>
        <w:spacing w:after="0" w:line="240" w:lineRule="auto"/>
      </w:pPr>
      <w:r>
        <w:separator/>
      </w:r>
    </w:p>
  </w:endnote>
  <w:endnote w:type="continuationSeparator" w:id="0">
    <w:p w14:paraId="655A322E" w14:textId="77777777" w:rsidR="00024906" w:rsidRDefault="00024906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03FB9" w14:textId="77777777" w:rsidR="00024906" w:rsidRDefault="00024906" w:rsidP="00F31FB9">
      <w:pPr>
        <w:spacing w:after="0" w:line="240" w:lineRule="auto"/>
      </w:pPr>
      <w:r>
        <w:separator/>
      </w:r>
    </w:p>
  </w:footnote>
  <w:footnote w:type="continuationSeparator" w:id="0">
    <w:p w14:paraId="01BFE2A2" w14:textId="77777777" w:rsidR="00024906" w:rsidRDefault="00024906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01F6C"/>
    <w:rsid w:val="00024906"/>
    <w:rsid w:val="00083041"/>
    <w:rsid w:val="000B34D1"/>
    <w:rsid w:val="000C4800"/>
    <w:rsid w:val="000E6C95"/>
    <w:rsid w:val="00180A39"/>
    <w:rsid w:val="00190962"/>
    <w:rsid w:val="001B7527"/>
    <w:rsid w:val="001E23B9"/>
    <w:rsid w:val="001E765C"/>
    <w:rsid w:val="00203CBF"/>
    <w:rsid w:val="002052C0"/>
    <w:rsid w:val="00216992"/>
    <w:rsid w:val="002B3A9D"/>
    <w:rsid w:val="00303B92"/>
    <w:rsid w:val="00310B1D"/>
    <w:rsid w:val="003E717C"/>
    <w:rsid w:val="003F1315"/>
    <w:rsid w:val="003F6DCA"/>
    <w:rsid w:val="00424AE2"/>
    <w:rsid w:val="00427BEF"/>
    <w:rsid w:val="00447861"/>
    <w:rsid w:val="004578F8"/>
    <w:rsid w:val="00483632"/>
    <w:rsid w:val="00492920"/>
    <w:rsid w:val="004C2359"/>
    <w:rsid w:val="004F7325"/>
    <w:rsid w:val="005143EA"/>
    <w:rsid w:val="00595C2E"/>
    <w:rsid w:val="00611BFF"/>
    <w:rsid w:val="00616830"/>
    <w:rsid w:val="006542FE"/>
    <w:rsid w:val="00660D26"/>
    <w:rsid w:val="006C16F9"/>
    <w:rsid w:val="006D19F6"/>
    <w:rsid w:val="006F75EF"/>
    <w:rsid w:val="00722991"/>
    <w:rsid w:val="007248B3"/>
    <w:rsid w:val="00851AF8"/>
    <w:rsid w:val="008A2060"/>
    <w:rsid w:val="008F1A14"/>
    <w:rsid w:val="00903336"/>
    <w:rsid w:val="00911B46"/>
    <w:rsid w:val="00917F6F"/>
    <w:rsid w:val="00955C52"/>
    <w:rsid w:val="009861A4"/>
    <w:rsid w:val="009D443D"/>
    <w:rsid w:val="009E5056"/>
    <w:rsid w:val="00A37B42"/>
    <w:rsid w:val="00A66FA1"/>
    <w:rsid w:val="00A73786"/>
    <w:rsid w:val="00A9425F"/>
    <w:rsid w:val="00AA4437"/>
    <w:rsid w:val="00AD74A9"/>
    <w:rsid w:val="00AF5CA0"/>
    <w:rsid w:val="00AF7269"/>
    <w:rsid w:val="00B80346"/>
    <w:rsid w:val="00B83CD5"/>
    <w:rsid w:val="00C13A1F"/>
    <w:rsid w:val="00C56C3E"/>
    <w:rsid w:val="00C81CDA"/>
    <w:rsid w:val="00CC62F6"/>
    <w:rsid w:val="00CE44AA"/>
    <w:rsid w:val="00D236C6"/>
    <w:rsid w:val="00D44AE3"/>
    <w:rsid w:val="00D46226"/>
    <w:rsid w:val="00EB5B44"/>
    <w:rsid w:val="00EC067A"/>
    <w:rsid w:val="00ED7B4A"/>
    <w:rsid w:val="00F31FB9"/>
    <w:rsid w:val="00FA247F"/>
    <w:rsid w:val="00FB41E8"/>
    <w:rsid w:val="00FB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table" w:styleId="TableGrid">
    <w:name w:val="Table Grid"/>
    <w:basedOn w:val="TableNormal"/>
    <w:uiPriority w:val="39"/>
    <w:rsid w:val="00B8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478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32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5</cp:revision>
  <dcterms:created xsi:type="dcterms:W3CDTF">2020-06-27T19:25:00Z</dcterms:created>
  <dcterms:modified xsi:type="dcterms:W3CDTF">2020-06-27T19:27:00Z</dcterms:modified>
</cp:coreProperties>
</file>